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6B8E" w:rsidRDefault="004A3780" w:rsidP="004E6B8E">
      <w:pPr>
        <w:spacing w:line="20" w:lineRule="exact"/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40" type="#_x0000_t75" style="position:absolute;margin-left:0;margin-top:0;width:719.75pt;height:540pt;z-index:-251642880;mso-position-horizontal-relative:page;mso-position-vertical-relative:page">
            <v:imagedata r:id="rId8" o:title="9CAD477EB16D40218B74D2DD6B1B56FE"/>
            <w10:wrap anchorx="page" anchory="page"/>
          </v:shape>
        </w:pict>
      </w:r>
      <w:r>
        <w:pict>
          <v:shape id="_x0000_s1041" type="#_x0000_t75" style="position:absolute;margin-left:0;margin-top:0;width:10in;height:528pt;z-index:-251641856;mso-position-horizontal-relative:page;mso-position-vertical-relative:page">
            <v:imagedata r:id="rId9" o:title="B4BDDA1B12D846FEBCA36D4438848750"/>
            <w10:wrap anchorx="page" anchory="page"/>
          </v:shape>
        </w:pict>
      </w:r>
      <w:r>
        <w:pict>
          <v:shape id="_x0000_s1042" type="#_x0000_t75" style="position:absolute;margin-left:0;margin-top:0;width:10in;height:540pt;z-index:-251640832;mso-position-horizontal-relative:page;mso-position-vertical-relative:page">
            <v:imagedata r:id="rId10" o:title="90B812E6C36D4980A8212B1B5958AB6E"/>
            <w10:wrap anchorx="page" anchory="page"/>
          </v:shape>
        </w:pict>
      </w:r>
      <w:r>
        <w:pict>
          <v:shape id="_x0000_s1043" type="#_x0000_t75" style="position:absolute;margin-left:0;margin-top:186.85pt;width:450pt;height:332.3pt;z-index:-251639808;mso-position-horizontal-relative:page;mso-position-vertical-relative:page">
            <v:imagedata r:id="rId11" o:title="88B71A80049F4BE98CECCE6F3DF83686"/>
            <w10:wrap anchorx="page" anchory="page"/>
          </v:shape>
        </w:pict>
      </w:r>
      <w:r>
        <w:pict>
          <v:shape id="_x0000_s1044" type="#_x0000_t75" style="position:absolute;margin-left:61.2pt;margin-top:8.4pt;width:573.15pt;height:47.25pt;z-index:-251638784;mso-position-horizontal-relative:page;mso-position-vertical-relative:page">
            <v:imagedata r:id="rId12" o:title="F6E176736C90402EA4347F8BB14838B0"/>
            <w10:wrap anchorx="page" anchory="page"/>
          </v:shape>
        </w:pict>
      </w:r>
      <w:r>
        <w:pict>
          <v:shape id="_x0000_s1045" type="#_x0000_t75" style="position:absolute;margin-left:56.4pt;margin-top:8.45pt;width:598.8pt;height:104.85pt;z-index:-251637760;mso-position-horizontal-relative:page;mso-position-vertical-relative:page">
            <v:imagedata r:id="rId13" o:title="E0A03A5AA63B4F6DB36C122FC98A00BC"/>
            <w10:wrap anchorx="page" anchory="page"/>
          </v:shape>
        </w:pict>
      </w:r>
      <w:r>
        <w:pict>
          <v:shape id="_x0000_s1046" type="#_x0000_t75" style="position:absolute;margin-left:65.75pt;margin-top:91.6pt;width:573pt;height:16.5pt;z-index:-251636736;mso-position-horizontal-relative:page;mso-position-vertical-relative:page">
            <v:imagedata r:id="rId14" o:title="54C073DF2F054AAC9DF851D725D659EE"/>
            <w10:wrap anchorx="page" anchory="page"/>
          </v:shape>
        </w:pict>
      </w:r>
      <w:r>
        <w:pict>
          <v:shape id="_x0000_s1047" type="#_x0000_t75" style="position:absolute;margin-left:576.45pt;margin-top:92.35pt;width:60.75pt;height:12.75pt;z-index:-251635712;mso-position-horizontal-relative:page;mso-position-vertical-relative:page">
            <v:imagedata r:id="rId15" o:title="33CF4C3F1A5D4AFB9A8E6E5E955D65EA"/>
            <w10:wrap anchorx="page" anchory="page"/>
          </v:shape>
        </w:pict>
      </w:r>
      <w:r>
        <w:pict>
          <v:shape id="_x0000_s1048" type="#_x0000_t75" style="position:absolute;margin-left:483.85pt;margin-top:95.35pt;width:66pt;height:10.5pt;z-index:-251634688;mso-position-horizontal-relative:page;mso-position-vertical-relative:page">
            <v:imagedata r:id="rId16" o:title="A65188A9DD65431FAE910750ED185D3B"/>
            <w10:wrap anchorx="page" anchory="page"/>
          </v:shape>
        </w:pict>
      </w:r>
      <w:r>
        <w:pict>
          <v:shape id="_x0000_s1049" type="#_x0000_t75" style="position:absolute;margin-left:363pt;margin-top:92.35pt;width:117pt;height:12.75pt;z-index:-251633664;mso-position-horizontal-relative:page;mso-position-vertical-relative:page">
            <v:imagedata r:id="rId17" o:title="F9A1EFBF755C4EC3900E79E2C18ADAE5"/>
            <w10:wrap anchorx="page" anchory="page"/>
          </v:shape>
        </w:pict>
      </w:r>
      <w:r>
        <w:pict>
          <v:shape id="_x0000_s1050" type="#_x0000_t75" style="position:absolute;margin-left:222.25pt;margin-top:93.85pt;width:113.25pt;height:11.25pt;z-index:-251632640;mso-position-horizontal-relative:page;mso-position-vertical-relative:page">
            <v:imagedata r:id="rId18" o:title="D6F36A9F6643457CBBEB5AB21480FED6"/>
            <w10:wrap anchorx="page" anchory="page"/>
          </v:shape>
        </w:pict>
      </w:r>
      <w:r>
        <w:pict>
          <v:shape id="_x0000_s1051" type="#_x0000_t75" style="position:absolute;margin-left:144.5pt;margin-top:93.85pt;width:60pt;height:15pt;z-index:-251631616;mso-position-horizontal-relative:page;mso-position-vertical-relative:page">
            <v:imagedata r:id="rId19" o:title="673964D2E98240A79B6219FF03117E67"/>
            <w10:wrap anchorx="page" anchory="page"/>
          </v:shape>
        </w:pict>
      </w:r>
      <w:r>
        <w:pict>
          <v:shape id="_x0000_s1052" type="#_x0000_t75" style="position:absolute;margin-left:65.65pt;margin-top:64.55pt;width:365.25pt;height:21.75pt;z-index:-251630592;mso-position-horizontal-relative:page;mso-position-vertical-relative:page">
            <v:imagedata r:id="rId20" o:title="E74EF489CCE74BA2B06C6A1B4F181A8A"/>
            <w10:wrap anchorx="page" anchory="page"/>
          </v:shape>
        </w:pict>
      </w:r>
      <w:r>
        <w:pict>
          <v:shape id="_x0000_s1053" type="#_x0000_t75" style="position:absolute;margin-left:388pt;margin-top:69.8pt;width:45pt;height:16.5pt;z-index:-251629568;mso-position-horizontal-relative:page;mso-position-vertical-relative:page">
            <v:imagedata r:id="rId21" o:title="AE9B2DC15D5D463F8CF64CB6C2F27A3E"/>
            <w10:wrap anchorx="page" anchory="page"/>
          </v:shape>
        </w:pict>
      </w:r>
      <w:r>
        <w:pict>
          <v:shape id="_x0000_s1054" type="#_x0000_t75" style="position:absolute;margin-left:223pt;margin-top:64.55pt;width:125.25pt;height:21.75pt;z-index:-251628544;mso-position-horizontal-relative:page;mso-position-vertical-relative:page">
            <v:imagedata r:id="rId22" o:title="3AA1966E4C3B404AA5FFCD3E51F08269"/>
            <w10:wrap anchorx="page" anchory="page"/>
          </v:shape>
        </w:pict>
      </w:r>
      <w:r>
        <w:pict>
          <v:shape id="_x0000_s1055" type="#_x0000_t75" style="position:absolute;margin-left:66.45pt;margin-top:65.3pt;width:53.25pt;height:16.5pt;z-index:-251627520;mso-position-horizontal-relative:page;mso-position-vertical-relative:page">
            <v:imagedata r:id="rId23" o:title="0CFABA325C9749FD8FFBE15F1BB1A157"/>
            <w10:wrap anchorx="page" anchory="page"/>
          </v:shape>
        </w:pict>
      </w: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56" type="#_x0000_t202" style="position:absolute;margin-left:32.65pt;margin-top:114.75pt;width:541.1pt;height:86.85pt;z-index:-251626496;mso-position-horizontal-relative:page;mso-position-vertical-relative:page" filled="f" stroked="f">
            <v:stroke joinstyle="round"/>
            <v:path gradientshapeok="f" o:connecttype="segments"/>
            <v:textbox style="mso-next-textbox:#_x0000_s1056" inset="0,0,0,0">
              <w:txbxContent>
                <w:p w:rsidR="004E6B8E" w:rsidRDefault="004E6B8E">
                  <w:pPr>
                    <w:spacing w:after="19" w:line="413" w:lineRule="exact"/>
                  </w:pPr>
                  <w:r>
                    <w:rPr>
                      <w:rFonts w:ascii="Arial Narrow" w:eastAsia="Arial Narrow" w:hAnsi="Arial Narrow" w:cs="Arial Narrow"/>
                      <w:color w:val="538235"/>
                      <w:sz w:val="36"/>
                      <w:szCs w:val="36"/>
                    </w:rPr>
                    <w:t xml:space="preserve">Requisitos: </w:t>
                  </w:r>
                </w:p>
                <w:p w:rsidR="004E6B8E" w:rsidRDefault="004E6B8E">
                  <w:pPr>
                    <w:tabs>
                      <w:tab w:val="left" w:pos="486"/>
                    </w:tabs>
                    <w:spacing w:after="19" w:line="422" w:lineRule="exact"/>
                  </w:pPr>
                  <w:r w:rsidRPr="000019C3">
                    <w:rPr>
                      <w:rFonts w:ascii="Arial" w:eastAsia="Arial" w:hAnsi="Arial" w:cs="Arial"/>
                      <w:color w:val="538235"/>
                      <w:spacing w:val="34"/>
                      <w:sz w:val="36"/>
                      <w:szCs w:val="36"/>
                    </w:rPr>
                    <w:t>•</w:t>
                  </w:r>
                  <w:r>
                    <w:tab/>
                  </w:r>
                  <w:r w:rsidRPr="000019C3">
                    <w:rPr>
                      <w:rFonts w:ascii="Arial Narrow" w:eastAsia="Arial Narrow" w:hAnsi="Arial Narrow" w:cs="Arial Narrow"/>
                      <w:color w:val="538235"/>
                      <w:w w:val="99"/>
                      <w:sz w:val="36"/>
                      <w:szCs w:val="36"/>
                    </w:rPr>
                    <w:t>Graduado escolar o ESO-CELGA2-Prueba de acceso a ciclos de grado medio</w:t>
                  </w:r>
                  <w:r w:rsidRPr="000019C3">
                    <w:rPr>
                      <w:rFonts w:ascii="Arial Narrow" w:eastAsia="Arial Narrow" w:hAnsi="Arial Narrow" w:cs="Arial Narrow"/>
                      <w:color w:val="538235"/>
                      <w:spacing w:val="95"/>
                      <w:w w:val="99"/>
                      <w:sz w:val="36"/>
                      <w:szCs w:val="36"/>
                    </w:rPr>
                    <w:t xml:space="preserve"> </w:t>
                  </w:r>
                  <w:r>
                    <w:rPr>
                      <w:rFonts w:ascii="Arial Narrow" w:eastAsia="Arial Narrow" w:hAnsi="Arial Narrow" w:cs="Arial Narrow"/>
                      <w:color w:val="538235"/>
                      <w:spacing w:val="21475"/>
                      <w:sz w:val="36"/>
                      <w:szCs w:val="36"/>
                    </w:rPr>
                    <w:t xml:space="preserve"> </w:t>
                  </w:r>
                  <w:r w:rsidRPr="000019C3">
                    <w:rPr>
                      <w:rFonts w:ascii="Arial" w:eastAsia="Arial" w:hAnsi="Arial" w:cs="Arial"/>
                      <w:color w:val="538235"/>
                      <w:spacing w:val="34"/>
                      <w:sz w:val="36"/>
                      <w:szCs w:val="36"/>
                    </w:rPr>
                    <w:t>•</w:t>
                  </w:r>
                  <w:r>
                    <w:tab/>
                  </w:r>
                  <w:r w:rsidRPr="000019C3">
                    <w:rPr>
                      <w:rFonts w:ascii="Arial Narrow" w:eastAsia="Arial Narrow" w:hAnsi="Arial Narrow" w:cs="Arial Narrow"/>
                      <w:color w:val="538235"/>
                      <w:w w:val="97"/>
                      <w:sz w:val="36"/>
                      <w:szCs w:val="36"/>
                    </w:rPr>
                    <w:t>Desempleados</w:t>
                  </w:r>
                  <w:r w:rsidRPr="000019C3">
                    <w:rPr>
                      <w:rFonts w:ascii="Arial Narrow" w:eastAsia="Arial Narrow" w:hAnsi="Arial Narrow" w:cs="Arial Narrow"/>
                      <w:color w:val="538235"/>
                      <w:spacing w:val="21"/>
                      <w:w w:val="97"/>
                      <w:sz w:val="36"/>
                      <w:szCs w:val="36"/>
                    </w:rPr>
                    <w:t xml:space="preserve"> </w:t>
                  </w:r>
                </w:p>
                <w:p w:rsidR="004E6B8E" w:rsidRDefault="004E6B8E">
                  <w:pPr>
                    <w:spacing w:line="413" w:lineRule="exact"/>
                  </w:pPr>
                  <w:r w:rsidRPr="000019C3">
                    <w:rPr>
                      <w:rFonts w:ascii="Arial Narrow" w:eastAsia="Arial Narrow" w:hAnsi="Arial Narrow" w:cs="Arial Narrow"/>
                      <w:color w:val="538235"/>
                      <w:sz w:val="36"/>
                      <w:szCs w:val="36"/>
                    </w:rPr>
                    <w:t>Información en las oficinas del centro y en el tf 881 867 135</w:t>
                  </w:r>
                  <w:r w:rsidRPr="000019C3">
                    <w:rPr>
                      <w:rFonts w:ascii="Arial Narrow" w:eastAsia="Arial Narrow" w:hAnsi="Arial Narrow" w:cs="Arial Narrow"/>
                      <w:color w:val="538235"/>
                      <w:spacing w:val="19"/>
                      <w:sz w:val="36"/>
                      <w:szCs w:val="36"/>
                    </w:rPr>
                    <w:t xml:space="preserve"> </w:t>
                  </w:r>
                </w:p>
              </w:txbxContent>
            </v:textbox>
            <w10:wrap anchorx="page" anchory="page"/>
          </v:shape>
        </w:pict>
      </w:r>
      <w:r>
        <w:pict>
          <v:shape id="_x0000_s1057" type="#_x0000_t202" style="position:absolute;margin-left:65.75pt;margin-top:91.55pt;width:144.55pt;height:18.2pt;z-index:-251625472;mso-position-horizontal-relative:page;mso-position-vertical-relative:page" filled="f" stroked="f">
            <v:stroke joinstyle="round"/>
            <v:path gradientshapeok="f" o:connecttype="segments"/>
            <v:textbox style="mso-next-textbox:#_x0000_s1057" inset="0,0,0,0">
              <w:txbxContent>
                <w:p w:rsidR="004E6B8E" w:rsidRDefault="004E6B8E">
                  <w:pPr>
                    <w:spacing w:line="335" w:lineRule="exact"/>
                  </w:pPr>
                  <w:r w:rsidRPr="000019C3">
                    <w:rPr>
                      <w:rFonts w:ascii="Arial" w:eastAsia="Arial" w:hAnsi="Arial" w:cs="Arial"/>
                      <w:b/>
                      <w:bCs/>
                      <w:color w:val="DF762D"/>
                      <w:spacing w:val="5"/>
                      <w:sz w:val="30"/>
                      <w:szCs w:val="30"/>
                    </w:rPr>
                    <w:t>ELES0108 montaje</w:t>
                  </w:r>
                  <w:r w:rsidRPr="000019C3">
                    <w:rPr>
                      <w:rFonts w:ascii="Arial" w:eastAsia="Arial" w:hAnsi="Arial" w:cs="Arial"/>
                      <w:b/>
                      <w:bCs/>
                      <w:color w:val="DF762D"/>
                      <w:spacing w:val="15"/>
                      <w:sz w:val="30"/>
                      <w:szCs w:val="30"/>
                    </w:rPr>
                    <w:t xml:space="preserve"> </w:t>
                  </w:r>
                </w:p>
              </w:txbxContent>
            </v:textbox>
            <w10:wrap anchorx="page" anchory="page"/>
          </v:shape>
        </w:pict>
      </w:r>
      <w:r>
        <w:pict>
          <v:shape id="_x0000_s1058" type="#_x0000_t202" style="position:absolute;margin-left:65.65pt;margin-top:64.6pt;width:59.6pt;height:22.65pt;z-index:-251624448;mso-position-horizontal-relative:page;mso-position-vertical-relative:page" filled="f" stroked="f">
            <v:stroke joinstyle="round"/>
            <v:path gradientshapeok="f" o:connecttype="segments"/>
            <v:textbox style="mso-next-textbox:#_x0000_s1058" inset="0,0,0,0">
              <w:txbxContent>
                <w:p w:rsidR="004E6B8E" w:rsidRDefault="004E6B8E">
                  <w:pPr>
                    <w:spacing w:line="424" w:lineRule="exact"/>
                  </w:pPr>
                  <w:r w:rsidRPr="000019C3">
                    <w:rPr>
                      <w:rFonts w:ascii="Arial" w:eastAsia="Arial" w:hAnsi="Arial" w:cs="Arial"/>
                      <w:b/>
                      <w:bCs/>
                      <w:color w:val="EB7C30"/>
                      <w:w w:val="96"/>
                      <w:sz w:val="38"/>
                      <w:szCs w:val="38"/>
                    </w:rPr>
                    <w:t>Curso</w:t>
                  </w:r>
                  <w:r w:rsidRPr="000019C3">
                    <w:rPr>
                      <w:rFonts w:ascii="Arial" w:eastAsia="Arial" w:hAnsi="Arial" w:cs="Arial"/>
                      <w:b/>
                      <w:bCs/>
                      <w:color w:val="EB7C30"/>
                      <w:spacing w:val="8"/>
                      <w:w w:val="96"/>
                      <w:sz w:val="38"/>
                      <w:szCs w:val="38"/>
                    </w:rPr>
                    <w:t xml:space="preserve"> </w:t>
                  </w:r>
                </w:p>
              </w:txbxContent>
            </v:textbox>
            <w10:wrap anchorx="page" anchory="page"/>
          </v:shape>
        </w:pict>
      </w:r>
      <w:r>
        <w:pict>
          <v:shape id="_x0000_s1059" style="position:absolute;margin-left:437.3pt;margin-top:192.7pt;width:269.3pt;height:271.45pt;z-index:-251623424;mso-position-horizontal-relative:page;mso-position-vertical-relative:page" coordorigin="15427,6799" coordsize="9500,9576" path="m15427,16375r9499,l24926,6799r-9499,l15427,16375xe" stroked="f" strokecolor="white" strokeweight="6.96pt">
            <v:stroke joinstyle="miter" endcap="square"/>
            <w10:wrap anchorx="page" anchory="page"/>
          </v:shape>
        </w:pict>
      </w:r>
      <w:r>
        <w:pict>
          <v:shape id="_x0000_s1060" style="position:absolute;margin-left:437.3pt;margin-top:192.7pt;width:269.3pt;height:271.45pt;z-index:-251622400;mso-position-horizontal-relative:page;mso-position-vertical-relative:page" coordorigin="15427,6799" coordsize="9500,9576" path="m15427,16375r9499,l24926,6799r-9499,l15427,16375xe" filled="f" strokecolor="#ec7c30" strokeweight=".96pt">
            <v:stroke joinstyle="miter"/>
            <w10:wrap anchorx="page" anchory="page"/>
          </v:shape>
        </w:pict>
      </w:r>
      <w:r>
        <w:pict>
          <v:shape id="_x0000_s1061" type="#_x0000_t202" style="position:absolute;margin-left:203.95pt;margin-top:91.55pt;width:136.4pt;height:18.2pt;z-index:-251621376;mso-position-horizontal-relative:page;mso-position-vertical-relative:page" filled="f" stroked="f">
            <v:stroke joinstyle="round"/>
            <v:path gradientshapeok="f" o:connecttype="segments"/>
            <v:textbox style="mso-next-textbox:#_x0000_s1061" inset="0,0,0,0">
              <w:txbxContent>
                <w:p w:rsidR="004E6B8E" w:rsidRDefault="004E6B8E">
                  <w:pPr>
                    <w:spacing w:line="335" w:lineRule="exact"/>
                  </w:pPr>
                  <w:r w:rsidRPr="000019C3">
                    <w:rPr>
                      <w:rFonts w:ascii="Arial" w:eastAsia="Arial" w:hAnsi="Arial" w:cs="Arial"/>
                      <w:b/>
                      <w:bCs/>
                      <w:color w:val="DF762D"/>
                      <w:spacing w:val="9"/>
                      <w:sz w:val="30"/>
                      <w:szCs w:val="30"/>
                    </w:rPr>
                    <w:t xml:space="preserve"> y mantenimiento</w:t>
                  </w:r>
                  <w:r w:rsidRPr="000019C3">
                    <w:rPr>
                      <w:rFonts w:ascii="Arial" w:eastAsia="Arial" w:hAnsi="Arial" w:cs="Arial"/>
                      <w:b/>
                      <w:bCs/>
                      <w:color w:val="DF762D"/>
                      <w:spacing w:val="6"/>
                      <w:sz w:val="30"/>
                      <w:szCs w:val="30"/>
                    </w:rPr>
                    <w:t xml:space="preserve"> </w:t>
                  </w:r>
                </w:p>
              </w:txbxContent>
            </v:textbox>
            <w10:wrap anchorx="page" anchory="page"/>
          </v:shape>
        </w:pict>
      </w:r>
      <w:r>
        <w:pict>
          <v:shape id="_x0000_s1026" type="#_x0000_t202" style="position:absolute;margin-left:479.25pt;margin-top:91.55pt;width:75.1pt;height:18.2pt;z-index:251659264;mso-position-horizontal-relative:page;mso-position-vertical-relative:page" filled="f" stroked="f">
            <v:stroke joinstyle="round"/>
            <v:path gradientshapeok="f" o:connecttype="segments"/>
            <v:textbox style="mso-next-textbox:#_x0000_s1026" inset="0,0,0,0">
              <w:txbxContent>
                <w:p w:rsidR="004E6B8E" w:rsidRDefault="004E6B8E">
                  <w:pPr>
                    <w:spacing w:line="335" w:lineRule="exact"/>
                  </w:pPr>
                  <w:r>
                    <w:rPr>
                      <w:rFonts w:ascii="Arial" w:eastAsia="Arial" w:hAnsi="Arial" w:cs="Arial"/>
                      <w:b/>
                      <w:bCs/>
                      <w:color w:val="DF762D"/>
                      <w:sz w:val="30"/>
                      <w:szCs w:val="30"/>
                    </w:rPr>
                    <w:t xml:space="preserve"> comunes </w:t>
                  </w:r>
                </w:p>
              </w:txbxContent>
            </v:textbox>
            <w10:wrap anchorx="page" anchory="page"/>
          </v:shape>
        </w:pict>
      </w:r>
      <w:r>
        <w:pict>
          <v:shape id="_x0000_s1027" type="#_x0000_t202" style="position:absolute;margin-left:347.95pt;margin-top:64.6pt;width:83pt;height:22.65pt;z-index:251660288;mso-position-horizontal-relative:page;mso-position-vertical-relative:page" filled="f" stroked="f">
            <v:stroke joinstyle="round"/>
            <v:path gradientshapeok="f" o:connecttype="segments"/>
            <v:textbox style="mso-next-textbox:#_x0000_s1027" inset="0,0,0,0">
              <w:txbxContent>
                <w:p w:rsidR="004E6B8E" w:rsidRDefault="004E6B8E">
                  <w:pPr>
                    <w:tabs>
                      <w:tab w:val="left" w:pos="775"/>
                      <w:tab w:val="left" w:pos="1449"/>
                    </w:tabs>
                    <w:spacing w:line="424" w:lineRule="exact"/>
                  </w:pPr>
                  <w:r w:rsidRPr="000019C3">
                    <w:rPr>
                      <w:rFonts w:ascii="Arial" w:eastAsia="Arial" w:hAnsi="Arial" w:cs="Arial"/>
                      <w:b/>
                      <w:bCs/>
                      <w:color w:val="EB7C30"/>
                      <w:spacing w:val="13"/>
                      <w:sz w:val="38"/>
                      <w:szCs w:val="38"/>
                    </w:rPr>
                    <w:t xml:space="preserve"> en</w:t>
                  </w:r>
                  <w:r w:rsidRPr="000019C3">
                    <w:rPr>
                      <w:rFonts w:ascii="Arial" w:eastAsia="Arial" w:hAnsi="Arial" w:cs="Arial"/>
                      <w:b/>
                      <w:bCs/>
                      <w:color w:val="EB7C30"/>
                      <w:spacing w:val="2"/>
                      <w:sz w:val="38"/>
                      <w:szCs w:val="38"/>
                    </w:rPr>
                    <w:t xml:space="preserve"> </w:t>
                  </w:r>
                  <w:r>
                    <w:tab/>
                  </w:r>
                  <w:r w:rsidRPr="000019C3">
                    <w:rPr>
                      <w:rFonts w:ascii="Arial" w:eastAsia="Arial" w:hAnsi="Arial" w:cs="Arial"/>
                      <w:b/>
                      <w:bCs/>
                      <w:color w:val="EB7C30"/>
                      <w:spacing w:val="10"/>
                      <w:sz w:val="38"/>
                      <w:szCs w:val="38"/>
                    </w:rPr>
                    <w:t>pa</w:t>
                  </w:r>
                  <w:r w:rsidRPr="000019C3">
                    <w:rPr>
                      <w:rFonts w:ascii="Arial" w:eastAsia="Arial" w:hAnsi="Arial" w:cs="Arial"/>
                      <w:b/>
                      <w:bCs/>
                      <w:color w:val="EB7C30"/>
                      <w:spacing w:val="1"/>
                      <w:sz w:val="38"/>
                      <w:szCs w:val="38"/>
                    </w:rPr>
                    <w:t>r</w:t>
                  </w:r>
                  <w:r>
                    <w:tab/>
                  </w:r>
                  <w:r>
                    <w:rPr>
                      <w:rFonts w:ascii="Arial" w:eastAsia="Arial" w:hAnsi="Arial" w:cs="Arial"/>
                      <w:b/>
                      <w:bCs/>
                      <w:color w:val="EB7C30"/>
                      <w:sz w:val="38"/>
                      <w:szCs w:val="38"/>
                    </w:rPr>
                    <w:t xml:space="preserve"> </w:t>
                  </w:r>
                </w:p>
              </w:txbxContent>
            </v:textbox>
            <w10:wrap anchorx="page" anchory="page"/>
          </v:shape>
        </w:pict>
      </w:r>
      <w:r>
        <w:pict>
          <v:shape id="_x0000_s1028" type="#_x0000_t202" style="position:absolute;margin-left:549.45pt;margin-top:91.55pt;width:85.7pt;height:18.2pt;z-index:251661312;mso-position-horizontal-relative:page;mso-position-vertical-relative:page" filled="f" stroked="f">
            <v:stroke joinstyle="round"/>
            <v:path gradientshapeok="f" o:connecttype="segments"/>
            <v:textbox style="mso-next-textbox:#_x0000_s1028" inset="0,0,0,0">
              <w:txbxContent>
                <w:p w:rsidR="004E6B8E" w:rsidRDefault="004E6B8E">
                  <w:pPr>
                    <w:spacing w:line="335" w:lineRule="exact"/>
                  </w:pPr>
                  <w:r w:rsidRPr="000019C3">
                    <w:rPr>
                      <w:rFonts w:ascii="Arial" w:eastAsia="Arial" w:hAnsi="Arial" w:cs="Arial"/>
                      <w:b/>
                      <w:bCs/>
                      <w:color w:val="DF762D"/>
                      <w:spacing w:val="2"/>
                      <w:sz w:val="30"/>
                      <w:szCs w:val="30"/>
                    </w:rPr>
                    <w:t xml:space="preserve"> en edificio</w:t>
                  </w:r>
                  <w:r w:rsidRPr="000019C3">
                    <w:rPr>
                      <w:rFonts w:ascii="Arial" w:eastAsia="Arial" w:hAnsi="Arial" w:cs="Arial"/>
                      <w:b/>
                      <w:bCs/>
                      <w:color w:val="DF762D"/>
                      <w:spacing w:val="11"/>
                      <w:sz w:val="30"/>
                      <w:szCs w:val="30"/>
                    </w:rPr>
                    <w:t xml:space="preserve"> </w:t>
                  </w:r>
                </w:p>
              </w:txbxContent>
            </v:textbox>
            <w10:wrap anchorx="page" anchory="page"/>
          </v:shape>
        </w:pict>
      </w:r>
      <w:r>
        <w:pict>
          <v:shape id="_x0000_s1029" type="#_x0000_t202" style="position:absolute;margin-left:420.4pt;margin-top:64.6pt;width:19.35pt;height:22.65pt;z-index:251662336;mso-position-horizontal-relative:page;mso-position-vertical-relative:page" filled="f" stroked="f">
            <v:stroke joinstyle="round"/>
            <v:path gradientshapeok="f" o:connecttype="segments"/>
            <v:textbox style="mso-next-textbox:#_x0000_s1029" inset="0,0,0,0">
              <w:txbxContent>
                <w:p w:rsidR="004E6B8E" w:rsidRDefault="004E6B8E">
                  <w:pPr>
                    <w:spacing w:line="424" w:lineRule="exact"/>
                  </w:pPr>
                  <w:r>
                    <w:rPr>
                      <w:rFonts w:ascii="Arial" w:eastAsia="Arial" w:hAnsi="Arial" w:cs="Arial"/>
                      <w:b/>
                      <w:bCs/>
                      <w:color w:val="EB7C30"/>
                      <w:sz w:val="38"/>
                      <w:szCs w:val="38"/>
                    </w:rPr>
                    <w:t xml:space="preserve">a </w:t>
                  </w:r>
                </w:p>
              </w:txbxContent>
            </v:textbox>
            <w10:wrap anchorx="page" anchory="page"/>
          </v:shape>
        </w:pict>
      </w:r>
      <w:r>
        <w:pict>
          <v:shape id="_x0000_s1030" style="position:absolute;margin-left:65pt;margin-top:64.35pt;width:364.3pt;height:20.6pt;z-index:251663360;mso-position-horizontal-relative:page;mso-position-vertical-relative:page" coordorigin="2293,2270" coordsize="12851,727" o:spt="100" adj="0,,0" path="m14233,2675v-17,,-31,1,-43,3c14178,2681,14168,2684,14161,2689v-8,5,-13,11,-17,18c14141,2714,14139,2722,14139,2732v,15,5,27,15,36c14164,2777,14177,2781,14195,2781v14,,28,-3,40,-11c14247,2763,14260,2752,14272,2737r,-62xm10131,2675v-17,,-32,1,-44,3c10076,2681,10066,2684,10058,2689v-7,5,-12,11,-16,18c10039,2714,10037,2722,10037,2732v,15,5,27,15,36c10062,2777,10075,2781,10092,2781v15,,29,-3,41,-11c10145,2763,10158,2752,10170,2737r,-62xm9495,2675v-16,,-31,1,-43,3c9441,2681,9431,2684,9424,2689v-8,5,-13,11,-17,18c9404,2714,9402,2722,9402,2732v,15,5,27,15,36c9427,2777,9440,2781,9457,2781v15,,29,-3,41,-11c9510,2763,9523,2752,9535,2737r,-62xm8623,2675v-17,,-31,1,-43,3c8569,2681,8559,2684,8551,2689v-7,5,-12,11,-16,18c8532,2714,8530,2722,8530,2732v,15,5,27,15,36c8555,2777,8568,2781,8585,2781v15,,28,-3,41,-11c8638,2763,8651,2752,8663,2737r,-62xm7442,2675v-17,,-31,1,-43,3c7388,2681,7378,2684,7370,2689v-7,5,-12,11,-16,18c7351,2714,7349,2722,7349,2732v,15,5,27,15,36c7374,2777,7387,2781,7404,2781v15,,29,-3,41,-11c7457,2763,7469,2752,7482,2737r,-62xm6740,2675v-17,,-31,1,-43,3c6685,2681,6675,2684,6668,2689v-8,5,-13,11,-17,18c6648,2714,6646,2722,6646,2732v,15,5,27,15,36c6671,2777,6684,2781,6702,2781v14,,28,-3,40,-11c6754,2763,6767,2752,6779,2737r,-62xm13798,2528v-7,,-14,1,-20,3c13771,2533,13764,2536,13757,2541v-7,5,-14,11,-22,18c13727,2567,13720,2576,13712,2587r,121c13726,2727,13740,2741,13753,2751v14,10,27,15,41,15c13808,2766,13820,2763,13829,2756v10,-7,17,-16,23,-27c13859,2718,13863,2705,13866,2691v3,-14,4,-28,4,-42c13870,2633,13869,2618,13867,2604v-3,-15,-7,-28,-12,-39c13849,2553,13842,2545,13832,2538v-9,-7,-20,-10,-34,-10xm9060,2528v-6,,-13,1,-20,3c9033,2533,9027,2536,9020,2540v-7,5,-14,11,-22,19c8990,2566,8983,2575,8974,2586r,123c8989,2727,9003,2742,9016,2751v14,10,28,15,42,15c9072,2766,9083,2763,9093,2756v9,-7,17,-16,23,-27c9122,2718,9127,2706,9129,2691v3,-14,5,-28,5,-42c9134,2634,9132,2619,9130,2604v-3,-15,-6,-28,-12,-39c9112,2553,9105,2545,9095,2538v-9,-7,-21,-10,-35,-10xm6305,2528v-7,,-14,1,-21,3c6278,2533,6271,2536,6264,2541v-7,5,-14,11,-22,18c6234,2567,6227,2576,6218,2587r,121c6233,2727,6247,2741,6260,2751v14,10,27,15,41,15c6315,2766,6327,2763,6336,2756v9,-7,17,-16,23,-27c6366,2718,6370,2705,6373,2691v3,-14,4,-28,4,-42c6377,2633,6376,2618,6374,2604v-3,-15,-7,-28,-12,-39c6356,2553,6349,2545,6340,2538v-10,-7,-21,-10,-35,-10xm10538,2527v-13,,-25,3,-35,10c10494,2544,10485,2553,10479,2564v-5,11,-10,24,-13,38c10464,2616,10462,2630,10462,2645v,15,1,30,4,45c10468,2704,10472,2718,10478,2729v6,11,13,20,23,27c10510,2763,10522,2767,10536,2767v7,,14,-1,21,-3c10564,2762,10570,2758,10577,2754v7,-5,15,-11,22,-19c10607,2727,10615,2718,10624,2707r,-122c10609,2566,10594,2552,10581,2542v-14,-10,-28,-15,-43,-15xm14948,2521v-16,,-29,3,-41,9c14896,2535,14886,2544,14879,2554v-8,11,-14,24,-17,40c14858,2609,14856,2627,14856,2646v,18,2,35,5,50c14864,2712,14869,2725,14875,2736v7,12,16,20,28,26c14914,2769,14929,2772,14946,2772v15,,29,-3,41,-9c14999,2757,15008,2749,15015,2739v8,-11,13,-24,17,-39c15035,2684,15037,2667,15037,2647v,-18,-1,-35,-4,-50c15030,2582,15025,2568,15018,2557v-7,-11,-16,-20,-27,-26c14979,2524,14965,2521,14948,2521xm11006,2521v-15,,-28,3,-40,9c10954,2535,10945,2544,10937,2554v-7,11,-13,24,-17,40c10917,2609,10915,2627,10915,2646v,18,2,35,5,50c10922,2712,10927,2725,10934,2736v7,12,16,20,28,26c10973,2769,10988,2772,11005,2772v15,,29,-3,41,-9c11057,2757,11067,2749,11074,2739v8,-11,13,-24,17,-39c11094,2684,11096,2667,11096,2647v,-18,-1,-35,-4,-50c11089,2582,11084,2568,11077,2557v-7,-11,-16,-20,-28,-26c11038,2524,11024,2521,11006,2521xm4021,2521v-15,,-28,3,-40,9c3969,2535,3960,2544,3952,2554v-7,11,-13,24,-17,40c3932,2609,3930,2627,3930,2646v,18,1,35,5,50c3938,2712,3942,2725,3949,2736v7,12,16,20,28,26c3988,2769,4003,2772,4020,2772v15,,29,-3,41,-9c4072,2757,4082,2749,4089,2739v8,-11,13,-24,17,-39c4109,2684,4111,2667,4111,2647v,-18,-1,-35,-4,-50c4104,2582,4099,2568,4092,2557v-7,-11,-16,-20,-27,-26c4053,2524,4039,2521,4021,2521xm12700,2513v-13,,-24,2,-34,7c12656,2525,12648,2532,12642,2540v-7,8,-12,18,-16,30c12623,2581,12621,2593,12620,2606r156,c12777,2577,12771,2554,12758,2537v-12,-16,-31,-24,-58,-24xm11744,2513v-14,,-25,2,-35,7c11699,2525,11691,2532,11685,2540v-7,8,-12,18,-15,30c11667,2581,11664,2593,11664,2606r155,c11820,2577,11814,2554,11802,2537v-13,-16,-32,-24,-58,-24xm9802,2446v10,,19,,25,1c9834,2448,9839,2449,9843,2451v4,1,7,3,9,5c9854,2458,9854,2460,9854,2463r,380c9854,2872,9852,2896,9847,2914v-5,18,-13,33,-23,45c9814,2972,9802,2981,9787,2987v-16,6,-34,9,-54,9c9722,2996,9712,2995,9704,2994v-8,-2,-13,-3,-17,-5c9683,2987,9681,2985,9679,2983v-1,-3,-2,-5,-3,-9c9676,2971,9675,2968,9675,2964v,-4,,-9,,-16c9675,2941,9675,2934,9675,2929v1,-5,1,-9,3,-12c9679,2914,9680,2912,9681,2910v2,-1,4,-2,6,-2c9688,2908,9691,2908,9695,2909v5,1,9,1,14,1c9716,2910,9723,2909,9728,2907v5,-2,9,-6,13,-11c9744,2892,9746,2885,9748,2878v2,-8,3,-20,3,-37l9751,2463v,-3,,-5,2,-7c9755,2454,9757,2452,9761,2451v4,-2,9,-3,16,-4c9784,2446,9792,2446,9802,2446xm2811,2446v10,,19,,25,1c2843,2448,2848,2449,2852,2450v4,1,7,3,9,5c2862,2457,2863,2460,2863,2462r,209c2863,2690,2864,2705,2867,2715v2,10,6,19,11,26c2883,2749,2890,2754,2898,2758v7,4,17,6,27,6c2938,2764,2952,2760,2965,2750v13,-10,28,-24,43,-42l3008,2462v,-2,1,-5,2,-7c3012,2453,3014,2451,3018,2450v4,-1,10,-2,16,-3c3041,2446,3049,2446,3060,2446v10,,18,,25,1c3091,2448,3097,2449,3100,2450v4,1,7,3,9,5c3110,2457,3111,2460,3111,2462r,369c3111,2834,3110,2836,3109,2839v-1,1,-4,3,-7,4c3099,2845,3094,2846,3088,2847v-5,,-12,1,-21,1c3058,2848,3050,2847,3045,2847v-6,-1,-10,-2,-14,-4c3028,2842,3026,2840,3024,2839v-1,-3,-2,-5,-2,-8l3022,2789v-20,22,-41,38,-62,49c2939,2849,2917,2855,2895,2855v-26,,-47,-4,-64,-12c2813,2834,2800,2823,2789,2809v-11,-15,-18,-31,-23,-51c2762,2740,2759,2716,2759,2688r,-226c2759,2460,2760,2457,2762,2455v1,-2,4,-4,8,-5c2774,2449,2779,2448,2786,2447v7,-1,15,-1,25,-1xm14951,2439v33,,62,5,86,13c15062,2461,15082,2474,15097,2492v16,17,28,39,36,64c15141,2581,15144,2610,15144,2643v,32,-4,60,-12,86c15124,2755,15111,2777,15094,2796v-17,19,-38,33,-63,43c15006,2849,14976,2855,14942,2855v-33,,-61,-5,-85,-14c14832,2832,14812,2819,14796,2802v-16,-18,-28,-39,-35,-65c14753,2712,14749,2683,14749,2651v,-32,4,-61,13,-87c14770,2538,14783,2516,14799,2497v17,-18,38,-33,64,-43c14888,2444,14917,2439,14951,2439xm14666,2439v4,,8,,12,1c14682,2440,14686,2441,14690,2442v5,,9,2,12,3c14705,2446,14708,2447,14709,2449v2,1,3,3,4,4c14713,2455,14714,2457,14714,2460v1,3,2,8,2,13c14716,2479,14716,2487,14716,2497v,10,,18,,24c14715,2527,14714,2532,14713,2536v-1,3,-3,6,-4,7c14707,2545,14705,2545,14702,2545v-2,,-5,,-8,-1c14691,2543,14688,2542,14685,2541v-3,-1,-7,-2,-11,-3c14670,2537,14665,2536,14660,2536v-6,,-12,2,-17,4c14637,2542,14631,2546,14624,2551v-5,5,-12,11,-19,20c14598,2579,14591,2589,14584,2601r,230c14584,2834,14582,2836,14581,2839v-2,1,-4,3,-8,4c14568,2845,14563,2846,14557,2847v-7,,-15,1,-26,1c14521,2848,14513,2847,14506,2847v-6,-1,-12,-2,-16,-4c14486,2842,14483,2840,14482,2839v-2,-3,-3,-5,-3,-8l14479,2462v,-2,1,-5,2,-7c14483,2453,14485,2451,14489,2450v4,-1,8,-2,14,-3c14509,2446,14516,2446,14524,2446v9,,16,,22,1c14552,2448,14556,2449,14559,2450v3,1,6,3,7,5c14567,2457,14568,2460,14568,2462r,46c14578,2495,14587,2483,14596,2474v8,-9,16,-16,24,-21c14628,2448,14636,2444,14643,2442v8,-2,15,-3,23,-3xm14211,2439v29,,54,3,75,8c14306,2453,14323,2462,14336,2474v14,11,23,26,29,45c14371,2537,14374,2559,14374,2584r,249c14374,2836,14373,2839,14370,2841v-2,3,-7,4,-13,5c14351,2847,14343,2848,14331,2848v-12,,-21,-1,-27,-2c14298,2845,14294,2844,14292,2841v-2,-2,-4,-5,-4,-8l14288,2803v-15,16,-32,29,-51,38c14217,2850,14195,2855,14172,2855v-20,,-38,-3,-54,-8c14101,2842,14087,2834,14075,2824v-12,-10,-21,-22,-28,-37c14041,2772,14037,2755,14037,2735v,-22,5,-40,13,-56c14059,2663,14071,2650,14088,2640v17,-11,37,-18,62,-23c14175,2612,14204,2609,14237,2609r35,l14272,2587v,-12,-1,-22,-3,-31c14266,2548,14263,2540,14257,2535v-5,-6,-12,-10,-21,-13c14227,2519,14216,2518,14203,2518v-18,,-34,2,-47,6c14142,2527,14130,2532,14120,2536v-11,5,-19,9,-26,13c14087,2553,14081,2555,14076,2555v-3,,-5,-1,-8,-3c14066,2550,14064,2548,14063,2544v-2,-4,-3,-8,-4,-13c14058,2525,14058,2520,14058,2513v,-8,,-15,2,-20c14061,2488,14064,2484,14068,2480v3,-4,10,-9,20,-14c14098,2461,14109,2457,14122,2453v13,-4,27,-8,42,-10c14180,2440,14195,2439,14211,2439xm13828,2439v27,,50,5,69,16c13917,2465,13932,2480,13944,2498v12,19,21,40,26,65c13976,2587,13979,2613,13979,2641v,33,-4,63,-11,89c13961,2756,13951,2779,13937,2797v-13,19,-30,33,-50,43c13867,2850,13844,2855,13818,2855v-11,,-21,-1,-30,-3c13779,2849,13770,2846,13762,2842v-8,-4,-17,-9,-25,-16c13729,2820,13720,2813,13712,2804r,174c13712,2980,13711,2983,13709,2985v-2,2,-4,4,-8,6c13696,2992,13691,2993,13685,2994v-7,1,-15,1,-26,1c13649,2995,13641,2995,13634,2994v-6,-1,-12,-2,-16,-3c13614,2989,13611,2987,13610,2985v-2,-2,-3,-5,-3,-7l13607,2462v,-2,1,-5,2,-7c13611,2453,13613,2451,13617,2450v3,-1,7,-2,13,-3c13636,2446,13643,2446,13652,2446v8,,15,,20,1c13678,2448,13683,2449,13686,2450v3,1,6,3,7,5c13695,2457,13695,2460,13695,2462r,44c13706,2495,13716,2485,13727,2477v10,-9,21,-16,31,-22c13769,2450,13780,2446,13792,2443v11,-3,24,-4,36,-4xm13181,2439v25,,46,4,64,12c13261,2460,13275,2471,13286,2485v11,14,18,31,23,50c13314,2554,13316,2577,13316,2603r,228c13316,2834,13315,2836,13314,2839v-2,1,-5,3,-9,4c13301,2845,13296,2846,13289,2847v-6,,-15,1,-25,1c13254,2848,13245,2847,13239,2847v-7,-1,-12,-2,-16,-4c13219,2842,13216,2840,13215,2839v-2,-3,-3,-5,-3,-8l13212,2621v,-18,-1,-32,-3,-42c13206,2568,13202,2560,13197,2553v-5,-8,-11,-14,-19,-17c13170,2531,13161,2530,13150,2530v-13,,-26,4,-40,14c13097,2553,13082,2568,13068,2586r,245c13068,2834,13067,2836,13066,2839v-2,1,-5,3,-9,4c13053,2845,13048,2846,13041,2847v-6,,-15,1,-25,1c13006,2848,12997,2847,12991,2847v-7,-1,-12,-2,-16,-4c12971,2842,12968,2840,12966,2839v-1,-3,-2,-5,-2,-8l12964,2462v,-2,,-5,2,-7c12967,2453,12970,2451,12973,2450v4,-1,9,-2,14,-3c12993,2446,13000,2446,13008,2446v9,,17,,22,1c13036,2448,13040,2449,13044,2450v3,1,5,3,7,5c13052,2457,13053,2460,13053,2462r,43c13073,2483,13094,2466,13115,2455v21,-10,43,-16,66,-16xm12703,2439v31,,57,5,79,14c12804,2461,12822,2474,12836,2490v14,17,24,36,31,58c12874,2570,12877,2594,12877,2619r,17c12877,2649,12874,2658,12868,2664v-5,6,-13,9,-23,9l12620,2673v,16,2,30,6,43c12630,2729,12636,2740,12644,2749v8,9,18,15,31,20c12688,2774,12704,2776,12721,2776v19,,35,-1,48,-4c12783,2770,12795,2767,12805,2764v10,-4,19,-7,25,-9c12837,2752,12842,2751,12846,2751v3,,5,,7,2c12854,2754,12856,2755,12857,2757v1,3,1,7,2,11c12859,2773,12860,2778,12860,2785v,6,-1,12,-1,16c12859,2805,12858,2809,12858,2812v,3,-2,5,-3,8c12854,2822,12853,2823,12851,2826v-2,1,-7,4,-15,7c12829,2836,12818,2840,12806,2843v-13,3,-27,6,-43,8c12747,2854,12730,2855,12712,2855v-33,,-62,-4,-86,-12c12601,2834,12580,2822,12564,2805v-17,-17,-29,-38,-37,-64c12519,2715,12515,2685,12515,2651v,-33,4,-62,13,-89c12536,2536,12548,2514,12565,2495v16,-18,36,-32,59,-42c12647,2444,12674,2439,12703,2439xm12137,2439v12,,23,1,34,2c12182,2443,12192,2445,12201,2448v8,2,16,5,22,7c12229,2459,12233,2461,12236,2463v2,2,4,4,6,6c12243,2471,12243,2474,12244,2477v,3,1,6,1,11c12246,2492,12246,2497,12246,2504v,7,,13,-1,17c12245,2526,12244,2530,12243,2533v-1,3,-2,4,-4,5c12238,2539,12236,2540,12234,2540v-3,,-7,-2,-12,-4c12217,2532,12210,2530,12202,2526v-7,-3,-17,-6,-27,-9c12165,2514,12153,2513,12140,2513v-10,,-18,,-25,2c12108,2517,12103,2520,12098,2524v-4,3,-7,7,-10,12c12086,2541,12085,2546,12085,2552v,8,3,15,8,21c12098,2579,12105,2584,12114,2589v8,4,18,8,29,12c12154,2605,12165,2609,12176,2613v11,5,22,10,33,16c12220,2635,12230,2643,12238,2652v9,8,16,19,21,31c12264,2696,12267,2710,12267,2727v,21,-4,39,-12,56c12247,2798,12236,2812,12222,2822v-15,11,-32,19,-51,25c12151,2852,12130,2855,12107,2855v-14,,-27,-1,-39,-3c12055,2849,12044,2847,12034,2844v-10,-3,-18,-7,-25,-10c12003,2831,11998,2828,11995,2825v-3,-3,-6,-8,-7,-14c11986,2805,11985,2796,11985,2784v,-8,,-15,1,-20c11987,2760,11988,2756,11989,2753v1,-3,2,-5,3,-6c11994,2746,11996,2745,11999,2745v3,,7,2,13,6c12018,2754,12026,2758,12034,2762v9,4,20,8,31,12c12077,2777,12090,2779,12105,2779v10,,18,-1,25,-3c12137,2774,12144,2772,12149,2768v5,-4,10,-8,12,-14c12164,2749,12165,2742,12165,2735v,-8,-2,-15,-7,-21c12153,2708,12146,2703,12137,2698v-8,-4,-18,-8,-28,-12c12098,2682,12087,2678,12076,2673v-11,-4,-22,-10,-32,-16c12033,2651,12023,2643,12015,2635v-8,-9,-15,-20,-20,-32c11990,2591,11987,2576,11987,2559v,-18,4,-34,10,-49c12004,2495,12014,2482,12027,2472v13,-11,29,-19,48,-24c12093,2442,12114,2439,12137,2439xm11746,2439v31,,57,5,79,14c11847,2461,11865,2474,11879,2490v14,17,24,36,31,58c11917,2570,11920,2594,11920,2619r,17c11920,2649,11917,2658,11912,2664v-6,6,-14,9,-24,9l11664,2673v,16,2,30,5,43c11673,2729,11679,2740,11687,2749v8,9,19,15,32,20c11731,2774,11747,2776,11765,2776v18,,34,-1,48,-4c11826,2770,11838,2767,11848,2764v10,-4,19,-7,26,-9c11880,2752,11886,2751,11889,2751v3,,5,,7,2c11898,2754,11899,2755,11900,2757v1,3,2,7,2,11c11903,2773,11903,2778,11903,2785v,6,,12,,16c11902,2805,11902,2809,11901,2812v,3,-1,5,-2,8c11898,2822,11896,2823,11894,2826v-1,1,-6,4,-14,7c11872,2836,11862,2840,11849,2843v-12,3,-27,6,-43,8c11790,2854,11773,2855,11755,2855v-32,,-61,-4,-86,-12c11644,2834,11624,2822,11607,2805v-16,-17,-29,-38,-37,-64c11562,2715,11558,2685,11558,2651v,-33,4,-62,13,-89c11579,2536,11592,2514,11608,2495v16,-18,36,-32,59,-42c11690,2444,11717,2439,11746,2439xm11474,2439v4,,8,,12,1c11490,2440,11494,2441,11499,2442v4,,8,2,11,3c11513,2446,11516,2447,11518,2449v1,1,2,3,3,4c11521,2455,11522,2457,11523,2460v,3,1,8,1,13c11524,2479,11524,2487,11524,2497v,10,,18,,24c11523,2527,11522,2532,11521,2536v-1,3,-3,6,-4,7c11515,2545,11513,2545,11510,2545v-2,,-5,,-8,-1c11500,2543,11496,2542,11493,2541v-3,-1,-7,-2,-11,-3c11477,2537,11473,2536,11468,2536v-6,,-11,2,-17,4c11445,2542,11439,2546,11433,2551v-6,5,-13,11,-20,20c11407,2579,11399,2589,11392,2601r,230c11392,2834,11391,2836,11389,2839v-2,1,-4,3,-8,4c11377,2845,11371,2846,11365,2847v-7,,-15,1,-26,1c11329,2848,11321,2847,11314,2847v-6,-1,-12,-2,-16,-4c11294,2842,11292,2840,11290,2839v-2,-3,-3,-5,-3,-8l11287,2462v,-2,1,-5,2,-7c11291,2453,11293,2451,11297,2450v4,-1,8,-2,14,-3c11316,2446,11324,2446,11332,2446v9,,16,,22,1c11360,2448,11364,2449,11367,2450v3,1,6,3,7,5c11375,2457,11376,2460,11376,2462r,46c11386,2495,11395,2483,11404,2474v8,-9,16,-16,24,-21c11436,2448,11443,2444,11451,2442v8,-2,15,-3,23,-3xm11010,2439v33,,62,5,86,13c11120,2461,11141,2474,11156,2492v16,17,28,39,36,64c11199,2581,11203,2610,11203,2643v,32,-4,60,-12,86c11183,2755,11170,2777,11153,2796v-17,19,-38,33,-63,43c11065,2849,11035,2855,11001,2855v-33,,-61,-5,-86,-14c10891,2832,10871,2819,10855,2802v-16,-18,-28,-39,-35,-65c10812,2712,10808,2683,10808,2651v,-32,4,-61,12,-87c10829,2538,10841,2516,10858,2497v17,-18,38,-33,63,-43c10947,2444,10976,2439,11010,2439xm10109,2439v29,,54,3,75,8c10204,2453,10221,2462,10234,2474v14,11,23,26,29,45c10269,2537,10272,2559,10272,2584r,249c10272,2836,10271,2839,10268,2841v-2,3,-7,4,-13,5c10249,2847,10241,2848,10229,2848v-12,,-22,-1,-27,-2c10196,2845,10192,2844,10190,2841v-2,-2,-4,-5,-4,-8l10186,2803v-15,16,-32,29,-52,38c10115,2850,10094,2855,10070,2855v-20,,-38,-3,-54,-8c9999,2842,9985,2834,9973,2824v-12,-10,-21,-22,-28,-37c9939,2772,9935,2755,9935,2735v,-22,5,-40,13,-56c9957,2663,9969,2650,9985,2640v17,-11,38,-18,63,-23c10073,2612,10102,2609,10134,2609r36,l10170,2587v,-12,-1,-22,-3,-31c10164,2548,10160,2540,10155,2535v-5,-6,-12,-10,-21,-13c10125,2519,10114,2518,10101,2518v-18,,-34,2,-47,6c10040,2527,10028,2532,10018,2536v-11,5,-19,9,-26,13c9984,2553,9979,2555,9974,2555v-3,,-5,-1,-8,-3c9964,2550,9962,2548,9961,2544v-2,-4,-3,-8,-4,-13c9956,2525,9955,2520,9955,2513v,-8,1,-15,3,-20c9959,2488,9962,2484,9966,2480v3,-4,10,-9,20,-14c9995,2461,10007,2457,10020,2453v13,-4,27,-8,42,-10c10078,2440,10093,2439,10109,2439xm9474,2439v29,,54,3,75,8c9569,2453,9586,2462,9599,2474v14,11,23,26,29,45c9634,2537,9637,2559,9637,2584r,249c9637,2836,9636,2839,9633,2841v-2,3,-7,4,-13,5c9614,2847,9606,2848,9594,2848v-12,,-22,-1,-27,-2c9561,2845,9557,2844,9555,2841v-2,-2,-4,-5,-4,-8l9551,2803v-15,16,-32,29,-52,38c9480,2850,9459,2855,9435,2855v-20,,-38,-3,-54,-8c9364,2842,9350,2834,9338,2824v-12,-10,-21,-22,-28,-37c9304,2772,9300,2755,9300,2735v,-22,5,-40,13,-56c9322,2663,9334,2650,9351,2640v16,-11,37,-18,62,-23c9438,2612,9467,2609,9499,2609r36,l9535,2587v,-12,-1,-22,-3,-31c9529,2548,9525,2540,9520,2535v-5,-6,-13,-10,-21,-13c9490,2519,9479,2518,9466,2518v-18,,-34,2,-47,6c9405,2527,9393,2532,9383,2536v-11,5,-19,9,-27,13c9349,2553,9344,2555,9339,2555v-3,,-5,-1,-8,-3c9329,2550,9327,2548,9325,2544v-1,-4,-2,-8,-3,-13c9321,2525,9320,2520,9320,2513v,-8,1,-15,3,-20c9324,2488,9327,2484,9331,2480v3,-4,10,-9,20,-14c9360,2461,9372,2457,9385,2453v13,-4,27,-8,42,-10c9443,2440,9458,2439,9474,2439xm8602,2439v29,,54,3,75,8c8697,2453,8714,2462,8727,2474v13,11,23,26,29,45c8762,2537,8765,2559,8765,2584r,249c8765,2836,8764,2839,8761,2841v-2,3,-7,4,-13,5c8742,2847,8733,2848,8722,2848v-13,,-22,-1,-27,-2c8689,2845,8685,2844,8683,2841v-2,-2,-4,-5,-4,-8l8679,2803v-15,16,-32,29,-52,38c8608,2850,8586,2855,8563,2855v-20,,-38,-3,-54,-8c8492,2842,8478,2834,8466,2824v-12,-10,-21,-22,-28,-37c8431,2772,8428,2755,8428,2735v,-22,5,-40,13,-56c8450,2663,8462,2650,8478,2640v17,-11,38,-18,63,-23c8566,2612,8594,2609,8627,2609r36,l8663,2587v,-12,-1,-22,-3,-31c8657,2548,8653,2540,8648,2535v-5,-6,-13,-10,-21,-13c8618,2519,8606,2518,8593,2518v-17,,-33,2,-46,6c8533,2527,8521,2532,8511,2536v-11,5,-19,9,-27,13c8477,2553,8472,2555,8467,2555v-3,,-5,-1,-8,-3c8457,2550,8455,2548,8453,2544v-1,-4,-2,-8,-3,-13c8449,2525,8448,2520,8448,2513v,-8,1,-15,3,-20c8452,2488,8455,2484,8459,2480v3,-4,10,-9,20,-14c8488,2461,8500,2457,8513,2453v13,-4,27,-8,42,-10c8570,2440,8586,2439,8602,2439xm8354,2439v4,,8,,12,1c8370,2440,8374,2441,8379,2442v4,,8,2,11,3c8393,2446,8396,2447,8398,2449v1,1,2,3,3,4c8402,2455,8402,2457,8403,2460v,3,1,8,1,13c8404,2479,8404,2487,8404,2497v,10,,18,,24c8403,2527,8402,2532,8401,2536v-1,3,-3,6,-4,7c8395,2545,8393,2545,8390,2545v-2,,-5,,-8,-1c8380,2543,8377,2542,8373,2541v-3,-1,-7,-2,-11,-3c8357,2537,8353,2536,8348,2536v-6,,-11,2,-17,4c8325,2542,8319,2546,8313,2551v-6,5,-13,11,-20,20c8287,2579,8280,2589,8272,2601r,230c8272,2834,8271,2836,8269,2839v-1,1,-4,3,-8,4c8256,2845,8251,2846,8245,2847v-7,,-15,1,-26,1c8209,2848,8201,2847,8195,2847v-7,-1,-12,-2,-17,-4c8174,2842,8171,2840,8170,2839v-2,-3,-3,-5,-3,-8l8167,2462v,-2,1,-5,2,-7c8171,2453,8173,2451,8177,2450v4,-1,8,-2,14,-3c8197,2446,8204,2446,8212,2446v9,,16,,22,1c8240,2448,8244,2449,8247,2450v3,1,6,3,7,5c8256,2457,8256,2460,8256,2462r,46c8266,2495,8275,2483,8284,2474v8,-9,16,-16,24,-21c8316,2448,8324,2444,8331,2442v8,-2,15,-3,23,-3xm7421,2439v29,,54,3,75,8c7516,2453,7533,2462,7546,2474v14,11,23,26,29,45c7581,2537,7584,2559,7584,2584r,249c7584,2836,7583,2839,7580,2841v-3,3,-7,4,-13,5c7561,2847,7552,2848,7541,2848v-13,,-22,-1,-27,-2c7508,2845,7504,2844,7502,2841v-2,-2,-4,-5,-4,-8l7498,2803v-15,16,-32,29,-52,38c7427,2850,7405,2855,7382,2855v-20,,-38,-3,-54,-8c7311,2842,7297,2834,7285,2824v-12,-10,-21,-22,-28,-37c7250,2772,7247,2755,7247,2735v,-22,4,-40,13,-56c7268,2663,7281,2650,7297,2640v17,-11,38,-18,63,-23c7384,2612,7413,2609,7446,2609r36,l7482,2587v,-12,-1,-22,-3,-31c7476,2548,7472,2540,7467,2535v-5,-6,-13,-10,-21,-13c7437,2519,7425,2518,7412,2518v-17,,-33,2,-46,6c7352,2527,7340,2532,7329,2536v-10,5,-19,9,-26,13c7296,2553,7291,2555,7286,2555v-3,,-6,-1,-8,-3c7276,2550,7274,2548,7272,2544v-1,-4,-2,-8,-3,-13c7268,2525,7267,2520,7267,2513v,-8,1,-15,3,-20c7271,2488,7274,2484,7278,2480v3,-4,10,-9,20,-14c7307,2461,7318,2457,7332,2453v13,-4,27,-8,42,-10c7389,2440,7405,2439,7421,2439xm7173,2439v4,,8,,12,1c7189,2440,7193,2441,7198,2442v4,,8,2,11,3c7212,2446,7215,2447,7217,2449v1,1,2,3,3,4c7220,2455,7221,2457,7222,2460v,3,1,8,1,13c7223,2479,7223,2487,7223,2497v,10,,18,,24c7222,2527,7221,2532,7220,2536v-1,3,-3,6,-4,7c7214,2545,7212,2545,7209,2545v-2,,-5,,-8,-1c7199,2543,7195,2542,7192,2541v-3,-1,-7,-2,-11,-3c7176,2537,7172,2536,7167,2536v-6,,-11,2,-17,4c7144,2542,7138,2546,7132,2551v-7,5,-13,11,-20,20c7105,2579,7098,2589,7091,2601r,230c7091,2834,7090,2836,7088,2839v-2,1,-4,3,-8,4c7075,2845,7070,2846,7064,2847v-7,,-15,1,-26,1c7028,2848,7020,2847,7013,2847v-6,-1,-12,-2,-16,-4c6993,2842,6990,2840,6989,2839v-2,-3,-3,-5,-3,-8l6986,2462v,-2,1,-5,2,-7c6990,2453,6992,2451,6996,2450v4,-1,8,-2,14,-3c7015,2446,7022,2446,7031,2446v9,,16,,22,1c7059,2448,7063,2449,7066,2450v3,1,6,3,7,5c7074,2457,7075,2460,7075,2462r,46c7085,2495,7094,2483,7103,2474v8,-9,16,-16,24,-21c7135,2448,7143,2444,7150,2442v8,-2,15,-3,23,-3xm6718,2439v29,,54,3,75,8c6813,2453,6830,2462,6843,2474v14,11,23,26,29,45c6878,2537,6881,2559,6881,2584r,249c6881,2836,6880,2839,6877,2841v-2,3,-7,4,-13,5c6858,2847,6850,2848,6838,2848v-12,,-22,-1,-27,-2c6805,2845,6801,2844,6799,2841v-2,-2,-4,-5,-4,-8l6795,2803v-15,16,-32,29,-51,38c6724,2850,6703,2855,6679,2855v-20,,-38,-3,-54,-8c6608,2842,6594,2834,6582,2824v-12,-10,-21,-22,-28,-37c6548,2772,6545,2755,6545,2735v,-22,4,-40,12,-56c6566,2663,6578,2650,6595,2640v17,-11,37,-18,62,-23c6682,2612,6711,2609,6744,2609r35,l6779,2587v,-12,-1,-22,-3,-31c6773,2548,6770,2540,6764,2535v-5,-6,-12,-10,-21,-13c6734,2519,6723,2518,6710,2518v-18,,-33,2,-47,6c6649,2527,6637,2532,6627,2536v-11,5,-19,9,-26,13c6593,2553,6588,2555,6583,2555v-3,,-5,-1,-8,-3c6573,2550,6571,2548,6570,2544v-2,-4,-3,-8,-4,-13c6565,2525,6565,2520,6565,2513v,-8,,-15,2,-20c6568,2488,6571,2484,6575,2480v3,-4,10,-9,20,-14c6605,2461,6616,2457,6629,2453v13,-4,27,-8,42,-10c6687,2440,6702,2439,6718,2439xm6335,2439v27,,50,5,69,16c6423,2465,6439,2480,6451,2498v12,19,21,40,26,65c6483,2587,6486,2613,6486,2641v,33,-4,63,-11,89c6468,2756,6458,2779,6444,2797v-13,19,-30,33,-50,43c6374,2850,6350,2855,6325,2855v-11,,-21,-1,-30,-3c6286,2849,6277,2846,6269,2842v-8,-4,-17,-9,-25,-16c6236,2820,6227,2813,6218,2804r,174c6218,2980,6218,2983,6216,2985v-2,2,-5,4,-8,6c6203,2992,6198,2993,6192,2994v-7,1,-15,1,-26,1c6156,2995,6148,2995,6141,2994v-6,-1,-12,-2,-16,-3c6121,2989,6118,2987,6117,2985v-2,-2,-3,-5,-3,-7l6114,2462v,-2,1,-5,2,-7c6118,2453,6120,2451,6124,2450v3,-1,7,-2,13,-3c6143,2446,6150,2446,6159,2446v8,,15,,20,1c6185,2448,6190,2449,6193,2450v3,1,6,3,7,5c6202,2457,6202,2460,6202,2462r,44c6213,2495,6224,2485,6234,2477v10,-9,21,-16,31,-22c6276,2450,6287,2446,6299,2443v11,-3,24,-4,36,-4xm4025,2439v33,,62,5,86,13c4135,2461,4156,2474,4171,2492v16,17,28,39,36,64c4214,2581,4218,2610,4218,2643v,32,-4,60,-12,86c4198,2755,4185,2777,4168,2796v-17,19,-38,33,-63,43c4079,2849,4050,2855,4016,2855v-33,,-61,-5,-86,-14c3906,2832,3886,2819,3870,2802v-16,-18,-28,-39,-35,-65c3827,2712,3823,2683,3823,2651v,-32,4,-61,13,-87c3844,2538,3856,2516,3873,2497v17,-18,38,-33,63,-43c3961,2444,3991,2439,4025,2439xm3637,2439v11,,22,1,33,2c3681,2443,3691,2445,3700,2448v9,2,16,5,22,7c3728,2459,3733,2461,3735,2463v3,2,5,4,6,6c3742,2471,3743,2474,3744,2477v,3,,6,1,11c3745,2492,3746,2497,3746,2504v,7,-1,13,-1,17c3744,2526,3744,2530,3743,2533v-1,3,-2,4,-4,5c3737,2539,3735,2540,3733,2540v-2,,-6,-2,-11,-4c3716,2532,3710,2530,3702,2526v-8,-3,-17,-6,-27,-9c3664,2514,3652,2513,3639,2513v-9,,-17,,-24,2c3608,2517,3602,2520,3598,2524v-5,3,-8,7,-10,12c3586,2541,3585,2546,3585,2552v,8,2,15,8,21c3598,2579,3605,2584,3613,2589v9,4,19,8,29,12c3653,2605,3664,2609,3675,2613v12,5,23,10,33,16c3720,2635,3729,2643,3738,2652v8,8,15,19,20,31c3764,2696,3766,2710,3766,2727v,21,-4,39,-12,56c3747,2798,3735,2812,3721,2822v-14,11,-31,19,-51,25c3651,2852,3629,2855,3607,2855v-14,,-27,-1,-40,-3c3555,2849,3543,2847,3534,2844v-10,-3,-19,-7,-25,-10c3502,2831,3497,2828,3494,2825v-3,-3,-5,-8,-7,-14c3485,2805,3485,2796,3485,2784v,-8,,-15,,-20c3486,2760,3487,2756,3488,2753v1,-3,2,-5,4,-6c3494,2746,3496,2745,3498,2745v3,,8,2,14,6c3518,2754,3525,2758,3534,2762v9,4,19,8,31,12c3576,2777,3590,2779,3605,2779v9,,17,-1,24,-3c3637,2774,3643,2772,3649,2768v5,-4,9,-8,12,-14c3663,2749,3665,2742,3665,2735v,-8,-3,-15,-8,-21c3652,2708,3645,2703,3637,2698v-8,-4,-18,-8,-29,-12c3598,2682,3587,2678,3576,2673v-11,-4,-22,-10,-33,-16c3533,2651,3523,2643,3515,2635v-9,-9,-16,-20,-21,-32c3489,2591,3487,2576,3487,2559v,-18,3,-34,10,-49c3504,2495,3514,2482,3527,2472v13,-11,28,-19,47,-24c3593,2442,3614,2439,3637,2439xm3401,2439v4,,8,,12,1c3417,2440,3421,2441,3426,2442v4,,8,2,11,3c3441,2446,3443,2447,3445,2449v1,1,2,3,3,4c3448,2455,3449,2457,3450,2460v,3,1,8,1,13c3451,2479,3451,2487,3451,2497v,10,,18,,24c3450,2527,3449,2532,3448,2536v-1,3,-3,6,-4,7c3442,2545,3440,2545,3437,2545v-2,,-5,,-8,-1c3427,2543,3424,2542,3420,2541v-3,-1,-7,-2,-11,-3c3405,2537,3400,2536,3395,2536v-6,,-12,2,-17,4c3372,2542,3366,2546,3360,2551v-6,5,-13,11,-20,20c3334,2579,3326,2589,3319,2601r,230c3319,2834,3318,2836,3316,2839v-2,1,-4,3,-8,4c3304,2845,3298,2846,3292,2847v-7,,-15,1,-25,1c3256,2848,3248,2847,3241,2847v-6,-1,-12,-2,-16,-4c3221,2842,3219,2840,3217,2839v-2,-3,-3,-5,-3,-8l3214,2462v,-2,1,-5,3,-7c3218,2453,3220,2451,3224,2450v3,-1,8,-2,14,-3c3244,2446,3251,2446,3259,2446v9,,16,,22,1c3287,2448,3291,2449,3294,2450v4,1,6,3,7,5c3303,2457,3303,2460,3303,2462r,46c3313,2495,3322,2483,3331,2474v8,-9,16,-16,24,-21c3363,2448,3370,2444,3378,2442v8,-2,16,-3,23,-3xm4687,2412r-76,228l4763,2640r-76,-228xm5505,2395r,364l5562,2759v29,,54,-4,75,-11c5657,2740,5674,2728,5688,2713v13,-16,24,-35,30,-58c5725,2632,5729,2604,5729,2574v,-26,-3,-49,-9,-71c5714,2481,5704,2462,5691,2446v-13,-16,-30,-28,-50,-37c5620,2400,5593,2395,5560,2395xm7945,2349v10,,18,,25,1c7977,2350,7982,2351,7986,2353v4,2,7,3,8,6c7996,2361,7997,2363,7997,2366r,82l8077,2448v3,,5,1,7,3c8087,2452,8088,2454,8089,2457v2,3,3,8,4,13c8093,2476,8094,2483,8094,2490v,16,-2,27,-5,33c8087,2530,8083,2533,8077,2533r-80,l7997,2706v,20,3,35,9,45c8013,2761,8024,2766,8040,2766v6,,11,,15,-1c8060,2764,8064,2763,8067,2762v3,-2,6,-3,9,-4c8078,2757,8080,2757,8082,2757v2,,3,,5,1c8088,2759,8089,2761,8090,2764v1,3,2,7,3,12c8093,2781,8094,2787,8094,2795v,12,-1,21,-3,28c8090,2829,8088,2834,8085,2836v-2,3,-6,5,-10,7c8070,2845,8064,2847,8058,2849v-7,1,-14,2,-22,3c8029,2853,8021,2853,8013,2853v-20,,-38,-2,-53,-7c7945,2840,7932,2832,7922,2822v-10,-11,-17,-25,-22,-42c7895,2764,7893,2744,7893,2721r,-188l7849,2533v-5,,-9,-3,-12,-10c7834,2517,7833,2506,7833,2490v,-7,,-14,1,-20c7835,2465,7836,2460,7837,2457v1,-3,3,-5,5,-6c7844,2449,7847,2448,7849,2448r44,l7893,2366v,-3,1,-5,2,-7c7897,2356,7900,2355,7904,2353v4,-2,9,-3,16,-3c7927,2349,7935,2349,7945,2349xm5429,2310r137,c5614,2310,5654,2316,5687,2327v34,11,62,28,84,50c5794,2399,5811,2425,5823,2458v12,32,18,69,18,112c5841,2619,5835,2661,5822,2696v-13,35,-31,63,-55,85c5743,2803,5713,2820,5679,2830v-34,10,-75,15,-122,15l5429,2845v-9,,-17,-2,-23,-8c5400,2832,5397,2823,5397,2811r,-466c5397,2332,5400,2324,5406,2318v6,-5,14,-8,23,-8xm5039,2310r252,c5294,2310,5296,2311,5298,2313v2,1,3,3,5,7c5304,2323,5306,2328,5306,2334v1,6,1,13,1,21c5307,2363,5307,2370,5306,2376v,5,-2,10,-3,13c5301,2393,5300,2395,5298,2397v-2,1,-4,2,-7,2l5116,2399r,144l5281,2543v2,,4,1,6,2c5289,2547,5291,2549,5292,2552v2,3,3,8,3,14c5296,2571,5296,2578,5296,2586v,9,,15,-1,21c5295,2612,5294,2617,5292,2620v-1,4,-3,7,-5,8c5285,2629,5283,2631,5281,2631r-165,l5116,2829v,4,-1,6,-2,8c5112,2840,5109,2841,5105,2843v-4,2,-10,3,-17,3c5081,2847,5072,2848,5062,2848v-11,,-20,-1,-27,-2c5028,2846,5023,2845,5019,2843v-5,-2,-7,-3,-9,-6c5008,2835,5007,2833,5007,2829r,-484c5007,2332,5010,2324,5016,2318v7,-5,14,-8,23,-8xm4689,2308v16,,29,,39,c4737,2309,4745,2310,4750,2311v6,2,9,4,12,7c4764,2321,4766,2325,4768,2331r165,474c4937,2815,4938,2822,4939,2828v1,6,,11,-3,13c4933,2844,4928,2846,4920,2847v-8,,-18,1,-32,1c4874,2848,4863,2847,4855,2847v-8,,-14,-1,-18,-2c4833,2843,4830,2842,4829,2839v-2,-2,-4,-5,-5,-8l4788,2723r-200,l4553,2828v-1,4,-2,7,-4,9c4547,2840,4545,2842,4541,2844v-5,1,-10,2,-18,3c4516,2847,4507,2848,4495,2848v-13,,-23,-1,-30,-2c4458,2846,4453,2843,4450,2840v-2,-3,-3,-7,-3,-13c4448,2821,4450,2813,4454,2804r164,-475c4620,2325,4622,2321,4624,2318v2,-3,6,-5,11,-7c4639,2310,4646,2309,4655,2308v9,,20,,34,xm2541,2302v15,,30,1,43,3c2598,2308,2611,2311,2623,2315v11,4,22,8,31,14c2664,2334,2670,2339,2674,2342v4,4,6,7,7,10c2683,2354,2684,2357,2685,2361v1,4,1,8,2,14c2687,2380,2687,2386,2687,2394v,9,,16,,21c2686,2421,2685,2426,2684,2429v-2,4,-3,7,-5,8c2677,2439,2675,2440,2672,2440v-4,,-9,-3,-16,-8c2650,2428,2642,2422,2632,2416v-10,-6,-22,-11,-36,-16c2582,2395,2565,2393,2546,2393v-21,,-40,4,-57,13c2472,2415,2458,2427,2447,2443v-12,16,-21,36,-27,59c2414,2525,2411,2550,2411,2579v,31,3,59,9,82c2427,2684,2436,2703,2448,2718v12,14,27,25,44,33c2508,2758,2528,2762,2549,2762v19,,36,-2,50,-7c2613,2750,2625,2745,2635,2740v10,-6,18,-11,25,-15c2666,2720,2671,2718,2675,2718v3,,5,1,6,2c2683,2721,2685,2723,2686,2727v1,3,2,7,2,14c2689,2747,2689,2754,2689,2764v,7,,13,-1,18c2688,2787,2687,2791,2687,2794v-1,4,-2,6,-4,9c2682,2805,2680,2808,2677,2811v-3,4,-9,8,-18,13c2650,2829,2640,2833,2627,2838v-12,5,-27,8,-43,11c2568,2852,2551,2854,2532,2854v-37,,-70,-6,-99,-17c2403,2826,2378,2809,2357,2786v-20,-22,-36,-50,-47,-84c2299,2669,2293,2629,2293,2585v,-46,6,-86,19,-121c2324,2428,2341,2399,2362,2375v22,-24,48,-42,79,-55c2471,2308,2505,2302,2541,2302xm9803,2284v23,,39,4,47,12c9858,2303,9862,2317,9862,2338v,21,-4,35,-12,43c9841,2389,9825,2393,9802,2393v-23,,-39,-4,-47,-12c9746,2374,9742,2360,9742,2340v,-21,5,-36,13,-44c9764,2288,9780,2284,9803,2284xm10675,2271v10,,19,,26,1c10707,2273,10712,2274,10716,2276v4,1,7,3,9,5c10726,2284,10727,2286,10727,2289r,542c10727,2834,10726,2837,10725,2839v-2,2,-4,4,-7,5c10715,2845,10710,2846,10705,2847v-6,,-13,1,-21,1c10675,2848,10667,2847,10662,2847v-5,-1,-10,-2,-13,-3c10645,2843,10643,2841,10641,2839v-2,-2,-2,-5,-2,-8l10639,2790v-19,21,-39,37,-60,48c10558,2849,10535,2855,10510,2855v-28,,-52,-6,-72,-16c10419,2828,10403,2813,10391,2794v-12,-18,-21,-40,-27,-64c10359,2705,10356,2679,10356,2652v,-33,4,-63,11,-89c10374,2537,10384,2515,10398,2496v13,-18,30,-32,50,-42c10468,2444,10491,2439,10518,2439v20,,39,4,56,13c10591,2460,10607,2472,10624,2489r,-200c10624,2286,10624,2284,10626,2281v2,-2,4,-4,8,-5c10638,2274,10643,2273,10650,2272v7,-1,15,-1,25,-1xm8922,2270v11,,19,,26,1c8954,2272,8959,2273,8964,2274v3,2,6,4,8,6c8973,2282,8974,2285,8974,2288r,203c8984,2482,8993,2474,9002,2468v10,-7,19,-13,28,-17c9040,2447,9050,2444,9060,2442v9,-2,20,-3,31,-3c9118,2439,9141,2444,9160,2455v19,11,35,26,47,44c9219,2518,9228,2539,9233,2564v6,25,9,51,9,78c9242,2675,9238,2704,9231,2730v-8,26,-18,49,-31,67c9186,2816,9169,2830,9150,2840v-20,10,-42,15,-67,15c9070,2855,9059,2854,9048,2851v-11,-2,-21,-6,-31,-11c9007,2835,8998,2828,8988,2820v-9,-8,-19,-18,-29,-29l8959,2831v,3,-1,6,-2,8c8955,2841,8953,2843,8949,2844v-3,1,-8,2,-13,3c8930,2847,8923,2848,8914,2848v-8,,-15,-1,-21,-1c8887,2846,8883,2845,8879,2844v-3,-1,-5,-3,-7,-5c8871,2837,8870,2834,8870,2831r,-543c8870,2285,8871,2282,8872,2280v2,-2,5,-4,9,-6c8885,2273,8891,2272,8897,2271v6,-1,15,-1,25,-1xe" fillcolor="#9dc3e6" stroked="f" strokecolor="#8faadc" strokeweight=".72pt">
            <v:stroke miterlimit="10" joinstyle="round"/>
            <v:formulas/>
            <v:path o:connecttype="segments"/>
            <w10:wrap anchorx="page" anchory="page"/>
          </v:shape>
        </w:pict>
      </w:r>
      <w:r>
        <w:pict>
          <v:shape id="_x0000_s1031" type="#_x0000_t75" style="position:absolute;margin-left:64.75pt;margin-top:64.1pt;width:364.75pt;height:21.05pt;z-index:251664384;mso-position-horizontal-relative:page;mso-position-vertical-relative:page">
            <v:imagedata r:id="rId24" o:title="68BDA577FCC8425FB7F477F19856CF72"/>
            <w10:wrap anchorx="page" anchory="page"/>
          </v:shape>
        </w:pict>
      </w:r>
      <w:r>
        <w:pict>
          <v:shape id="_x0000_s1032" type="#_x0000_t202" style="position:absolute;margin-left:629.1pt;margin-top:91.55pt;width:13.95pt;height:18.2pt;z-index:251665408;mso-position-horizontal-relative:page;mso-position-vertical-relative:page" filled="f" stroked="f">
            <v:stroke joinstyle="round"/>
            <v:path gradientshapeok="f" o:connecttype="segments"/>
            <v:textbox inset="0,0,0,0">
              <w:txbxContent>
                <w:p w:rsidR="004E6B8E" w:rsidRDefault="004E6B8E">
                  <w:pPr>
                    <w:spacing w:line="335" w:lineRule="exact"/>
                  </w:pPr>
                  <w:r>
                    <w:rPr>
                      <w:rFonts w:ascii="Arial" w:eastAsia="Arial" w:hAnsi="Arial" w:cs="Arial"/>
                      <w:b/>
                      <w:bCs/>
                      <w:color w:val="DF762D"/>
                      <w:sz w:val="30"/>
                      <w:szCs w:val="30"/>
                    </w:rPr>
                    <w:t xml:space="preserve">s </w:t>
                  </w:r>
                </w:p>
              </w:txbxContent>
            </v:textbox>
            <w10:wrap anchorx="page" anchory="page"/>
          </v:shape>
        </w:pict>
      </w:r>
      <w:r>
        <w:pict>
          <v:shape id="_x0000_s1033" style="position:absolute;margin-left:65.3pt;margin-top:91.5pt;width:571.55pt;height:15.5pt;z-index:251666432;mso-position-horizontal-relative:page;mso-position-vertical-relative:page" coordorigin="2304,3228" coordsize="20163,548" o:spt="100" adj="0,,0" path="m16454,3534v-13,,-23,1,-32,3c16413,3539,16406,3542,16400,3546v-6,3,-10,8,-12,13c16385,3564,16384,3570,16384,3577v,12,4,21,11,28c16402,3611,16412,3614,16425,3614v11,,22,-2,31,-8c16465,3600,16474,3592,16484,3581r,-47xm13745,3534v-13,,-24,1,-32,3c13703,3539,13696,3542,13691,3546v-6,3,-10,8,-13,13c13676,3564,13674,3570,13674,3577v,12,4,21,12,28c13693,3611,13703,3614,13716,3614v11,,21,-2,31,-8c13756,3600,13765,3592,13774,3581r,-47xm8347,3534v-13,,-23,1,-32,3c8306,3539,8299,3542,8293,3546v-5,3,-9,8,-12,13c8278,3564,8277,3570,8277,3577v,12,4,21,11,28c8295,3611,8306,3614,8319,3614v11,,21,-2,30,-8c8358,3600,8367,3592,8377,3581r,-47xm6455,3534v-13,,-23,1,-32,3c6414,3539,6407,3542,6401,3546v-6,3,-10,8,-12,13c6386,3564,6385,3570,6385,3577v,12,4,21,11,28c6403,3611,6413,3614,6426,3614v11,,22,-2,31,-8c6466,3600,6475,3592,6485,3581r,-47xm4564,3490v-10,5,-18,10,-26,15c4531,3510,4525,3516,4520,3521v-4,6,-8,12,-10,18c4507,3546,4506,3552,4506,3560v,16,6,28,16,37c4532,3605,4548,3609,4569,3609v20,,35,-4,45,-13c4624,3587,4629,3576,4629,3560v,-7,-2,-14,-4,-21c4623,3533,4618,3527,4613,3522v-6,-6,-12,-11,-21,-17c4584,3500,4575,3495,4564,3490xm20776,3424v-10,,-19,2,-26,7c20742,3436,20737,3443,20732,3451v-4,9,-8,18,-10,29c20720,3490,20719,3501,20719,3512v,11,1,23,3,34c20724,3556,20727,3566,20731,3575v4,9,10,15,17,21c20755,3601,20764,3603,20775,3603v5,,10,,15,-2c20795,3599,20800,3597,20806,3593v5,-3,10,-8,16,-13c20827,3574,20834,3567,20840,3559r,-92c20829,3453,20818,3442,20808,3435v-10,-8,-21,-11,-32,-11xm12030,3424v-10,,-19,2,-26,7c11996,3436,11991,3443,11986,3451v-5,9,-8,18,-10,29c11974,3490,11973,3501,11973,3512v,11,1,23,3,34c11978,3556,11981,3566,11985,3575v4,9,10,15,17,21c12009,3601,12018,3603,12028,3603v6,,11,,16,-2c12049,3599,12054,3597,12060,3593v5,-3,10,-8,16,-13c12081,3574,12088,3567,12094,3559r,-92c12083,3453,12072,3442,12062,3435v-10,-8,-21,-11,-32,-11xm22066,3419v-12,,-22,2,-30,7c22027,3430,22020,3436,22014,3444v-6,8,-10,18,-12,30c21999,3485,21998,3498,21998,3513v,14,1,26,3,37c22003,3562,22007,3572,22012,3580v5,9,12,15,20,20c22041,3605,22052,3607,22065,3607v12,,22,-2,30,-6c22104,3596,22111,3590,22117,3582v5,-8,10,-17,12,-29c22132,3542,22133,3528,22133,3514v,-14,-1,-26,-3,-38c22128,3465,22124,3454,22119,3446v-5,-8,-12,-15,-21,-20c22090,3422,22079,3419,22066,3419xm17426,3419v-11,,-22,2,-30,7c17387,3430,17380,3436,17374,3444v-5,8,-9,18,-12,30c17359,3485,17358,3498,17358,3513v,14,1,26,3,37c17364,3562,17367,3572,17372,3580v5,9,12,15,21,20c17402,3605,17412,3607,17425,3607v12,,22,-2,31,-6c17464,3596,17471,3590,17477,3582v6,-8,10,-17,12,-29c17492,3542,17494,3528,17494,3514v,-14,-1,-26,-4,-38c17488,3465,17484,3454,17479,3446v-5,-8,-12,-15,-20,-20c17450,3422,17439,3419,17426,3419xm11567,3419v-11,,-21,2,-30,7c11528,3430,11521,3436,11516,3444v-6,8,-10,18,-13,30c11500,3485,11499,3498,11499,3513v,14,1,26,3,37c11505,3562,11508,3572,11513,3580v5,9,12,15,21,20c11543,3605,11553,3607,11566,3607v12,,22,-2,31,-6c11605,3596,11613,3590,11618,3582v6,-8,10,-17,13,-29c11633,3542,11635,3528,11635,3514v,-14,-1,-26,-4,-38c11629,3465,11626,3454,11620,3446v-5,-8,-12,-15,-20,-20c11591,3422,11580,3419,11567,3419xm5560,3419v-11,,-22,2,-30,7c5521,3430,5514,3436,5508,3444v-5,8,-9,18,-12,30c5493,3485,5492,3498,5492,3513v,14,1,26,3,37c5498,3562,5501,3572,5506,3580v5,9,12,15,21,20c5536,3605,5546,3607,5559,3607v12,,22,-2,31,-6c5598,3596,5605,3590,5611,3582v6,-8,10,-17,12,-29c5626,3542,5628,3528,5628,3514v,-14,-1,-26,-4,-38c5622,3465,5619,3454,5613,3446v-5,-8,-12,-15,-20,-20c5584,3422,5573,3419,5560,3419xm20457,3413v-10,,-19,2,-26,5c20424,3422,20417,3427,20413,3433v-5,7,-9,14,-11,23c20399,3464,20397,3473,20397,3483r116,c20514,3461,20510,3444,20500,3432v-9,-13,-24,-19,-43,-19xm19665,3413v-10,,-18,2,-26,5c19632,3422,19626,3427,19621,3433v-5,7,-9,14,-11,23c19607,3464,19606,3473,19605,3483r117,c19723,3461,19718,3444,19709,3432v-10,-13,-24,-19,-44,-19xm18954,3413v-10,,-19,2,-26,5c18921,3422,18915,3427,18910,3433v-5,7,-9,14,-11,23c18896,3464,18894,3473,18894,3483r117,c19011,3461,19007,3444,18997,3432v-9,-13,-23,-19,-43,-19xm14052,3413v-10,,-19,2,-26,5c14018,3422,14012,3427,14007,3433v-4,7,-8,14,-10,23c13994,3464,13992,3473,13992,3483r116,c14109,3461,14105,3444,14095,3432v-9,-13,-24,-19,-43,-19xm12375,3413v-10,,-18,2,-26,5c12342,3422,12336,3427,12331,3433v-5,7,-8,14,-11,23c12317,3464,12316,3473,12316,3483r116,c12433,3461,12429,3444,12419,3432v-10,-13,-24,-19,-44,-19xm10695,3413v-10,,-19,2,-26,5c10661,3422,10655,3427,10650,3433v-4,7,-8,14,-11,23c10637,3464,10635,3473,10635,3483r116,c10752,3461,10748,3444,10738,3432v-9,-13,-24,-19,-43,-19xm9205,3413v-10,,-19,2,-26,5c9171,3422,9165,3427,9160,3433v-5,7,-8,14,-11,23c9147,3464,9145,3473,9145,3483r116,c9262,3461,9258,3444,9248,3432v-9,-13,-24,-19,-43,-19xm6923,3413v-10,,-19,2,-26,5c6889,3422,6883,3427,6879,3433v-5,7,-9,14,-11,23c6865,3464,6863,3473,6863,3483r117,c6980,3461,6976,3444,6966,3432v-9,-13,-24,-19,-43,-19xm21816,3363v8,,14,,19,1c21840,3364,21844,3365,21847,3366v3,1,5,3,7,4c21855,3372,21855,3374,21855,3376r,276c21855,3654,21855,3656,21854,3657v-2,2,-4,3,-7,4c21844,3662,21840,3663,21835,3663v-5,1,-11,1,-19,1c21809,3664,21803,3664,21798,3663v-5,,-10,-1,-13,-2c21782,3660,21780,3659,21779,3657v-1,-1,-2,-3,-2,-5l21777,3376v,-2,1,-4,2,-6c21780,3369,21782,3367,21785,3366v3,-1,8,-2,13,-2c21803,3363,21809,3363,21816,3363xm21393,3363v8,,14,,19,1c21417,3364,21421,3365,21424,3366v3,1,5,3,6,4c21431,3372,21432,3374,21432,3376r,276c21432,3654,21431,3656,21430,3657v-1,2,-3,3,-6,4c21421,3662,21417,3663,21412,3663v-5,1,-11,1,-19,1c21386,3664,21379,3664,21374,3663v-5,,-9,-1,-12,-2c21359,3660,21357,3659,21356,3657v-2,-1,-2,-3,-2,-5l21354,3376v,-2,,-4,2,-6c21357,3369,21359,3367,21362,3366v3,-1,7,-2,12,-2c21379,3363,21386,3363,21393,3363xm21037,3363v8,,14,,19,1c21061,3364,21065,3365,21068,3366v3,1,5,3,7,4c21076,3372,21077,3374,21077,3376r,276c21077,3654,21076,3656,21075,3657v-2,2,-4,3,-7,4c21065,3662,21061,3663,21056,3663v-5,1,-11,1,-19,1c21030,3664,21024,3664,21019,3663v-5,,-10,-1,-12,-2c21003,3660,21001,3659,21000,3657v-1,-1,-2,-3,-2,-5l20998,3376v,-2,1,-4,2,-6c21001,3369,21003,3367,21007,3366v2,-1,7,-2,12,-2c21024,3363,21030,3363,21037,3363xm18187,3363v7,,14,,19,c18210,3364,18214,3365,18217,3366v3,1,6,2,6,4c18225,3371,18226,3373,18226,3375r,156c18226,3546,18226,3557,18229,3565v1,7,4,14,8,19c18241,3590,18245,3594,18251,3597v6,3,13,5,21,5c18282,3602,18292,3598,18302,3591v10,-8,21,-18,32,-32l18334,3375v,-2,1,-4,2,-5c18337,3368,18339,3367,18342,3366v3,-1,7,-2,12,-3c18359,3363,18365,3363,18373,3363v7,,14,,19,c18397,3364,18401,3365,18403,3366v3,1,5,2,7,4c18411,3371,18412,3373,18412,3375r,277c18412,3654,18411,3656,18410,3657v-1,2,-3,3,-6,4c18402,3662,18399,3663,18394,3663v-4,1,-9,1,-16,1c18372,3664,18366,3664,18362,3663v-4,,-8,-1,-10,-2c18349,3660,18347,3659,18347,3657v-1,-1,-2,-3,-2,-5l18345,3620v-15,16,-31,29,-47,37c18282,3665,18266,3669,18249,3669v-19,,-35,-3,-48,-9c18188,3654,18178,3645,18170,3635v-8,-11,-14,-23,-17,-38c18150,3583,18148,3566,18148,3544r,-169c18148,3373,18148,3371,18150,3370v,-2,3,-3,6,-4c18159,3365,18163,3364,18168,3363v5,,11,,19,xm15807,3363v8,,15,,19,c15831,3364,15835,3365,15838,3366v3,1,5,2,6,4c15846,3371,15846,3373,15846,3375r,156c15846,3546,15847,3557,15849,3565v2,7,5,14,9,19c15862,3590,15866,3594,15872,3597v6,3,13,5,21,5c15903,3602,15913,3598,15923,3591v10,-8,21,-18,32,-32l15955,3375v,-2,,-4,2,-5c15958,3368,15960,3367,15963,3366v3,-1,7,-2,12,-3c15980,3363,15986,3363,15994,3363v7,,14,,19,c16018,3364,16021,3365,16024,3366v3,1,5,2,7,4c16032,3371,16032,3373,16032,3375r,277c16032,3654,16032,3656,16031,3657v-1,2,-3,3,-6,4c16023,3662,16019,3663,16015,3663v-4,1,-9,1,-16,1c15993,3664,15987,3664,15983,3663v-5,,-8,-1,-10,-2c15970,3660,15968,3659,15968,3657v-2,-1,-2,-3,-2,-5l15966,3620v-15,16,-31,29,-47,37c15903,3665,15887,3669,15870,3669v-19,,-35,-3,-48,-9c15809,3654,15799,3645,15791,3635v-8,-11,-14,-23,-17,-38c15770,3583,15769,3566,15769,3544r,-169c15769,3373,15769,3371,15770,3370v1,-2,3,-3,7,-4c15780,3365,15783,3364,15789,3363v5,,11,,18,xm14978,3363v7,,14,,19,c15002,3364,15006,3365,15008,3366v3,1,6,2,7,4c15016,3371,15017,3373,15017,3375r,156c15017,3546,15018,3557,15020,3565v1,7,4,14,8,19c15032,3590,15037,3594,15043,3597v6,3,12,5,20,5c15073,3602,15083,3598,15093,3591v10,-8,21,-18,32,-32l15125,3375v,-2,1,-4,2,-5c15128,3368,15130,3367,15133,3366v3,-1,7,-2,12,-3c15150,3363,15157,3363,15164,3363v8,,14,,19,c15188,3364,15192,3365,15195,3366v2,1,5,2,6,4c15202,3371,15203,3373,15203,3375r,277c15203,3654,15202,3656,15201,3657v-1,2,-3,3,-5,4c15193,3662,15190,3663,15185,3663v-4,1,-9,1,-15,1c15163,3664,15157,3664,15153,3663v-4,,-8,-1,-10,-2c15140,3660,15138,3659,15138,3657v-1,-1,-2,-3,-2,-5l15136,3620v-15,16,-31,29,-47,37c15074,3665,15057,3669,15040,3669v-19,,-35,-3,-48,-9c14979,3654,14969,3645,14961,3635v-8,-11,-14,-23,-17,-38c14941,3583,14939,3566,14939,3544r,-169c14939,3373,14940,3371,14941,3370v1,-2,3,-3,6,-4c14950,3365,14954,3364,14959,3363v5,,11,,19,xm12748,3363v8,,15,,20,1c12772,3364,12776,3365,12780,3366v2,1,4,3,6,4c12787,3372,12788,3374,12788,3376r,276c12788,3654,12787,3656,12786,3657v-2,2,-4,3,-6,4c12776,3662,12772,3663,12768,3663v-5,1,-12,1,-20,1c12741,3664,12735,3664,12730,3663v-5,,-9,-1,-12,-2c12715,3660,12712,3659,12711,3657v-1,-1,-1,-3,-1,-5l12710,3376v,-2,,-4,1,-6c12712,3369,12715,3367,12718,3366v3,-1,7,-2,12,-2c12735,3363,12741,3363,12748,3363xm10454,3363v8,,14,,19,1c10478,3364,10482,3365,10485,3366v3,1,5,3,6,4c10492,3372,10493,3374,10493,3376r,276c10493,3654,10492,3656,10491,3657v-1,2,-3,3,-6,4c10482,3662,10478,3663,10473,3663v-5,1,-11,1,-19,1c10447,3664,10440,3664,10435,3663v-5,,-9,-1,-12,-2c10420,3660,10418,3659,10417,3657v-2,-1,-2,-3,-2,-5l10415,3376v,-2,,-4,2,-6c10418,3369,10420,3367,10423,3366v3,-1,7,-2,12,-2c10440,3363,10447,3363,10454,3363xm9785,3363v8,,14,,19,1c9809,3364,9813,3365,9816,3366v3,1,5,3,6,4c9824,3372,9824,3374,9824,3376r,276c9824,3654,9824,3656,9822,3657v-1,2,-3,3,-6,4c9813,3662,9809,3663,9804,3663v-5,1,-11,1,-19,1c9778,3664,9771,3664,9766,3663v-5,,-9,-1,-12,-2c9751,3660,9749,3659,9748,3657v-1,-1,-2,-3,-2,-5l9746,3376v,-2,1,-4,2,-6c9749,3369,9751,3367,9754,3366v3,-1,7,-2,12,-2c9771,3363,9778,3363,9785,3363xm7264,3363v9,,16,,21,c7291,3363,7295,3364,7298,3366v3,1,5,3,6,5c7305,3374,7307,3378,7308,3382r66,185l7375,3567r59,-188c7435,3373,7437,3369,7439,3368v2,-2,5,-3,10,-4c7453,3363,7461,3363,7472,3363v9,,17,,22,1c7500,3365,7505,3366,7508,3369v2,2,4,5,4,9c7512,3382,7511,3386,7509,3391r-92,271l7384,3760v-2,5,-7,9,-15,11c7360,3774,7348,3775,7332,3775v-8,,-15,-1,-20,-1c7308,3773,7304,3772,7301,3770v-2,-2,-4,-4,-4,-6c7297,3761,7298,3759,7299,3755r37,-93c7333,3661,7331,3659,7329,3657v-2,-3,-4,-6,-5,-9l7229,3394v-3,-7,-4,-13,-4,-16c7225,3374,7226,3371,7229,3369v2,-3,6,-4,12,-5c7247,3363,7255,3363,7264,3363xm6684,3363v8,,14,,19,1c6708,3364,6712,3365,6715,3366v3,1,5,3,6,4c6722,3372,6723,3374,6723,3376r,285c6723,3683,6721,3700,6717,3714v-4,13,-9,24,-17,34c6693,3757,6684,3764,6672,3768v-11,5,-25,8,-40,8c6624,3776,6617,3775,6611,3774v-6,-1,-11,-3,-14,-4c6595,3769,6593,3767,6592,3766v-1,-2,-2,-5,-2,-7c6589,3757,6589,3754,6589,3751v,-3,-1,-7,-1,-11c6588,3734,6589,3729,6589,3725v,-4,1,-7,1,-9c6591,3714,6592,3712,6593,3711v1,-1,3,-2,4,-2c6599,3709,6601,3710,6604,3710v3,1,7,1,10,1c6619,3711,6624,3710,6628,3708v4,-1,7,-4,10,-8c6640,3697,6642,3692,6643,3687v1,-6,2,-15,2,-28l6645,3376v,-2,1,-4,2,-6c6648,3369,6650,3367,6653,3366v3,-1,7,-2,12,-2c6670,3363,6676,3363,6684,3363xm21633,3358v8,,16,1,24,2c21665,3361,21673,3363,21680,3366v7,3,13,5,18,8c21704,3377,21708,3380,21710,3382v2,3,4,4,5,6c21716,3390,21716,3392,21717,3394v,3,1,5,1,9c21719,3407,21719,3411,21719,3416v,12,-2,21,-4,26c21714,3446,21711,3449,21708,3449v-4,,-8,-1,-12,-4c21692,3442,21688,3439,21682,3435v-5,-3,-11,-7,-19,-10c21656,3422,21647,3421,21636,3421v-20,,-35,8,-46,23c21579,3460,21574,3483,21574,3513v,15,1,28,4,40c21581,3564,21584,3573,21590,3581v5,8,12,14,19,17c21618,3602,21627,3604,21637,3604v11,,20,-2,28,-5c21673,3596,21680,3593,21685,3589v6,-4,11,-8,15,-11c21704,3574,21707,3573,21710,3573v2,,3,,5,1c21716,3576,21717,3578,21717,3580v1,3,2,6,2,11c21720,3595,21720,3601,21720,3608v,5,,10,-1,13c21719,3625,21719,3628,21718,3630v-1,3,-1,5,-2,6c21716,3638,21714,3640,21712,3642v-3,3,-7,6,-13,9c21693,3654,21686,3657,21678,3660v-7,3,-16,5,-25,7c21644,3668,21635,3669,21626,3669v-22,,-41,-3,-57,-10c21553,3652,21539,3643,21528,3630v-12,-13,-20,-29,-26,-47c21497,3564,21494,3543,21494,3519v,-28,3,-52,10,-72c21511,3427,21521,3410,21533,3397v13,-13,27,-23,44,-30c21594,3361,21613,3358,21633,3358xm17154,3358v8,,17,1,25,2c17186,3361,17194,3363,17201,3366v7,3,13,5,18,8c17225,3377,17229,3380,17231,3382v2,3,4,4,5,6c17237,3390,17237,3392,17238,3394v1,3,1,5,1,9c17240,3407,17240,3411,17240,3416v,12,-1,21,-3,26c17235,3446,17232,3449,17229,3449v-4,,-8,-1,-12,-4c17213,3442,17209,3439,17203,3435v-5,-3,-11,-7,-19,-10c17177,3422,17168,3421,17157,3421v-20,,-35,8,-46,23c17100,3460,17095,3483,17095,3513v,15,1,28,4,40c17102,3564,17106,3573,17111,3581v5,8,12,14,20,17c17139,3602,17148,3604,17159,3604v10,,20,-2,27,-5c17194,3596,17201,3593,17206,3589v6,-4,11,-8,15,-11c17225,3574,17228,3573,17231,3573v2,,3,,5,1c17237,3576,17238,3578,17239,3580v,3,1,6,1,11c17241,3595,17241,3601,17241,3608v,5,,10,-1,13c17240,3625,17240,3628,17239,3630v,3,-1,5,-2,6c17237,3638,17235,3640,17233,3642v-3,3,-7,6,-13,9c17214,3654,17207,3657,17199,3660v-7,3,-15,5,-25,7c17166,3668,17156,3669,17147,3669v-22,,-40,-3,-57,-10c17074,3652,17060,3643,17049,3630v-11,-13,-20,-29,-26,-47c17018,3564,17015,3543,17015,3519v,-28,3,-52,10,-72c17032,3427,17042,3410,17054,3397v13,-13,27,-23,44,-30c17115,3361,17134,3358,17154,3358xm15406,3358v8,,16,1,24,2c15438,3361,15445,3363,15452,3366v7,3,14,5,19,8c15476,3377,15480,3380,15483,3382v2,3,4,4,4,6c15488,3390,15489,3392,15490,3394v,3,1,5,1,9c15491,3407,15491,3411,15491,3416v,12,-1,21,-3,26c15486,3446,15483,3449,15480,3449v-3,,-7,-1,-11,-4c15465,3442,15461,3439,15455,3435v-5,-3,-12,-7,-19,-10c15429,3422,15420,3421,15409,3421v-20,,-35,8,-46,23c15352,3460,15347,3483,15347,3513v,15,1,28,4,40c15353,3564,15357,3573,15363,3581v5,8,11,14,19,17c15390,3602,15400,3604,15410,3604v11,,20,-2,28,-5c15446,3596,15452,3593,15458,3589v6,-4,11,-8,15,-11c15477,3574,15480,3573,15483,3573v2,,3,,4,1c15488,3576,15490,3578,15490,3580v1,3,2,6,2,11c15492,3595,15493,3601,15493,3608v,5,-1,10,-1,13c15492,3625,15491,3628,15491,3630v-1,3,-1,5,-2,6c15488,3638,15487,3640,15484,3642v-2,3,-6,6,-13,9c15466,3654,15459,3657,15451,3660v-8,3,-16,5,-25,7c15417,3668,15408,3669,15398,3669v-21,,-40,-3,-56,-10c15325,3652,15312,3643,15300,3630v-11,-13,-19,-29,-25,-47c15269,3564,15267,3543,15267,3519v,-28,3,-52,10,-72c15284,3427,15294,3410,15306,3397v12,-13,27,-23,44,-30c15367,3361,15386,3358,15406,3358xm22370,3358v9,,17,,26,1c22404,3361,22411,3362,22418,3364v6,2,12,4,16,6c22439,3372,22442,3374,22444,3375v2,2,4,4,4,6c22449,3382,22450,3384,22450,3386v1,2,1,5,1,8c22452,3397,22452,3401,22452,3406v,6,,10,-1,14c22451,3423,22451,3426,22450,3428v-1,2,-2,3,-3,4c22446,3433,22444,3433,22442,3433v-1,,-4,-1,-8,-3c22430,3428,22425,3425,22419,3423v-6,-3,-13,-5,-20,-7c22391,3414,22382,3413,22372,3413v-7,,-13,,-18,2c22349,3416,22344,3418,22341,3421v-3,3,-6,6,-7,10c22332,3434,22331,3438,22331,3442v,6,2,12,6,16c22341,3463,22346,3467,22352,3470v7,3,14,6,22,9c22382,3482,22391,3485,22399,3488v8,4,17,8,25,12c22432,3505,22440,3511,22446,3517v6,7,12,15,16,24c22465,3550,22467,3561,22467,3574v,15,-3,29,-9,41c22453,3627,22444,3637,22434,3645v-11,8,-24,14,-38,18c22381,3667,22365,3669,22348,3669v-11,,-21,,-30,-2c22309,3665,22300,3664,22293,3661v-8,-2,-14,-5,-19,-7c22269,3651,22266,3649,22263,3647v-2,-2,-4,-5,-5,-10c22257,3632,22256,3625,22256,3616v,-6,1,-11,1,-14c22257,3598,22258,3595,22259,3593v,-2,1,-4,3,-4c22263,3588,22265,3587,22266,3587v2,,6,2,11,4c22281,3594,22286,3597,22293,3600v6,3,14,6,23,9c22325,3611,22335,3613,22346,3613v7,,13,-1,19,-3c22370,3609,22375,3607,22379,3605v4,-3,7,-7,9,-11c22390,3590,22391,3585,22391,3580v,-6,-2,-12,-5,-16c22382,3559,22377,3555,22370,3552v-6,-3,-13,-6,-21,-9c22341,3540,22333,3537,22325,3533v-9,-3,-17,-7,-25,-12c22292,3517,22285,3511,22279,3505v-7,-7,-12,-15,-15,-24c22260,3471,22258,3460,22258,3447v,-13,2,-25,7,-36c22271,3399,22278,3390,22288,3382v9,-7,21,-13,35,-18c22337,3360,22353,3358,22370,3358xm22069,3358v25,,46,3,64,9c22151,3375,22167,3384,22178,3397v12,13,21,29,27,48c22211,3464,22213,3486,22213,3511v,23,-2,45,-9,64c22198,3595,22189,3611,22176,3625v-13,14,-29,25,-48,33c22110,3665,22087,3669,22062,3669v-25,,-46,-3,-64,-10c21980,3652,21964,3643,21952,3629v-12,-13,-20,-29,-26,-48c21920,3563,21917,3541,21917,3516v,-23,3,-45,10,-64c21933,3432,21942,3415,21955,3401v13,-13,28,-24,47,-32c22021,3361,22043,3358,22069,3358xm20459,3358v23,,42,3,59,10c20535,3375,20548,3384,20559,3396v10,12,18,26,23,43c20587,3456,20589,3474,20589,3493r,12c20589,3515,20587,3522,20583,3527v-4,4,-10,6,-18,6l20397,3533v,12,1,23,4,32c20404,3575,20408,3583,20414,3590v7,7,14,12,24,15c20448,3609,20459,3610,20473,3610v13,,25,-1,35,-2c20519,3606,20528,3603,20535,3601v8,-2,14,-5,19,-6c20559,3593,20563,3591,20566,3591v2,,4,1,5,2c20572,3593,20573,3595,20574,3597v1,2,2,4,2,8c20576,3608,20576,3612,20576,3617v,5,,9,,12c20576,3632,20575,3635,20575,3637v-1,2,-1,5,-2,6c20572,3644,20571,3646,20570,3648v-1,1,-5,3,-11,5c20553,3656,20545,3658,20536,3661v-10,2,-20,4,-32,6c20492,3669,20479,3669,20465,3669v-24,,-46,-3,-64,-9c20382,3654,20367,3644,20354,3632v-12,-13,-21,-29,-27,-48c20320,3565,20318,3542,20318,3517v,-25,3,-47,9,-67c20334,3430,20343,3414,20355,3400v12,-14,27,-25,45,-31c20417,3361,20437,3358,20459,3358xm20027,3358v18,,34,3,47,9c20087,3373,20098,3382,20106,3392v7,11,13,23,16,37c20126,3444,20128,3461,20128,3481r,171c20128,3654,20128,3656,20126,3657v-1,2,-3,3,-6,4c20117,3662,20113,3663,20108,3663v-5,1,-11,1,-19,1c20082,3664,20075,3664,20070,3663v-5,,-9,-1,-12,-2c20055,3660,20053,3659,20052,3657v-1,-1,-2,-3,-2,-5l20050,3494v,-13,-1,-24,-3,-32c20045,3454,20042,3448,20039,3442v-4,-5,-9,-9,-15,-12c20018,3427,20011,3425,20004,3425v-10,,-20,4,-30,11c19963,3444,19953,3454,19942,3468r,184c19942,3654,19941,3656,19940,3657v-1,2,-3,3,-6,4c19931,3662,19927,3663,19922,3663v-5,1,-12,1,-19,1c19895,3664,19889,3664,19884,3663v-5,,-9,-1,-12,-2c19869,3660,19867,3659,19866,3657v-2,-1,-2,-3,-2,-5l19864,3375v,-2,,-4,1,-5c19866,3368,19868,3367,19871,3366v2,-1,6,-2,10,-3c19886,3363,19891,3363,19897,3363v7,,13,,17,c19918,3364,19921,3365,19924,3366v2,1,4,2,5,4c19930,3371,19930,3373,19930,3375r,32c19946,3391,19961,3378,19977,3370v16,-8,32,-12,50,-12xm19667,3358v23,,43,3,59,10c19743,3375,19756,3384,19767,3396v11,12,18,26,23,43c19795,3456,19798,3474,19798,3493r,12c19798,3515,19796,3522,19791,3527v-4,4,-10,6,-17,6l19605,3533v,12,2,23,5,32c19612,3575,19617,3583,19623,3590v6,7,14,12,23,15c19656,3609,19667,3610,19681,3610v14,,26,-1,36,-2c19727,3606,19736,3603,19744,3601v7,-2,13,-5,18,-6c19767,3593,19771,3591,19775,3591v1,,3,1,4,2c19780,3593,19781,3595,19782,3597v1,2,2,4,2,8c19784,3608,19785,3612,19785,3617v,5,,9,-1,12c19784,3632,19784,3635,19783,3637v,2,-1,5,-2,6c19781,3644,19780,3646,19778,3648v-1,1,-5,3,-11,5c19761,3656,19754,3658,19744,3661v-9,2,-20,4,-32,6c19700,3669,19688,3669,19674,3669v-25,,-46,-3,-65,-9c19591,3654,19575,3644,19563,3632v-13,-13,-22,-29,-28,-48c19529,3565,19526,3542,19526,3517v,-25,3,-47,9,-67c19542,3430,19551,3414,19563,3400v13,-14,28,-25,45,-31c19625,3361,19645,3358,19667,3358xm19246,3358v9,,17,,25,1c19279,3361,19287,3362,19293,3364v7,2,13,4,17,6c19315,3372,19318,3374,19320,3375v2,2,3,4,4,6c19325,3382,19326,3384,19326,3386v,2,1,5,1,8c19327,3397,19328,3401,19328,3406v,6,-1,10,-1,14c19327,3423,19326,3426,19326,3428v-1,2,-2,3,-4,4c19321,3433,19320,3433,19318,3433v-2,,-4,-1,-8,-3c19306,3428,19301,3425,19295,3423v-6,-3,-13,-5,-20,-7c19267,3414,19258,3413,19248,3413v-7,,-13,,-18,2c19224,3416,19220,3418,19217,3421v-4,3,-6,6,-7,10c19208,3434,19207,3438,19207,3442v,6,2,12,6,16c19217,3463,19222,3467,19228,3470v7,3,14,6,22,9c19258,3482,19267,3485,19275,3488v8,4,17,8,25,12c19308,3505,19315,3511,19322,3517v6,7,11,15,15,24c19341,3550,19343,3561,19343,3574v,15,-3,29,-9,41c19328,3627,19320,3637,19309,3645v-10,8,-23,14,-38,18c19257,3667,19241,3669,19223,3669v-10,,-20,,-29,-2c19185,3665,19176,3664,19169,3661v-8,-2,-14,-5,-19,-7c19145,3651,19142,3649,19139,3647v-2,-2,-4,-5,-5,-10c19133,3632,19132,3625,19132,3616v,-6,,-11,1,-14c19133,3598,19134,3595,19134,3593v1,-2,2,-4,4,-4c19139,3588,19140,3587,19142,3587v2,,6,2,10,4c19157,3594,19162,3597,19169,3600v6,3,14,6,23,9c19201,3611,19211,3613,19222,3613v7,,13,-1,19,-3c19246,3609,19251,3607,19255,3605v4,-3,7,-7,9,-11c19266,3590,19267,3585,19267,3580v,-6,-2,-12,-6,-16c19257,3559,19253,3555,19246,3552v-6,-3,-13,-6,-21,-9c19217,3540,19209,3537,19200,3533v-8,-3,-16,-7,-24,-12c19168,3517,19161,3511,19154,3505v-6,-7,-11,-15,-15,-24c19136,3471,19133,3460,19133,3447v,-13,3,-25,8,-36c19146,3399,19154,3390,19164,3382v9,-7,21,-13,35,-18c19213,3360,19229,3358,19246,3358xm18956,3358v23,,43,3,59,10c19032,3375,19045,3384,19056,3396v10,12,18,26,23,43c19084,3456,19086,3474,19086,3493r,12c19086,3515,19084,3522,19080,3527v-4,4,-10,6,-17,6l18894,3533v,12,2,23,4,32c18901,3575,18906,3583,18911,3590v7,7,15,12,24,15c18945,3609,18956,3610,18970,3610v13,,25,-1,36,-2c19016,3606,19025,3603,19032,3601v8,-2,14,-5,19,-6c19056,3593,19060,3591,19063,3591v2,,4,1,5,2c19069,3593,19070,3595,19071,3597v1,2,2,4,2,8c19073,3608,19073,3612,19073,3617v,5,,9,,12c19073,3632,19072,3635,19072,3637v,2,-1,5,-2,6c19070,3644,19069,3646,19067,3648v-1,1,-5,3,-11,5c19050,3656,19042,3658,19033,3661v-9,2,-20,4,-32,6c18989,3669,18976,3669,18963,3669v-25,,-47,-3,-65,-9c18879,3654,18864,3644,18851,3632v-12,-13,-21,-29,-27,-48c18818,3565,18815,3542,18815,3517v,-25,3,-47,9,-67c18831,3430,18840,3414,18852,3400v13,-14,27,-25,45,-31c18914,3361,18934,3358,18956,3358xm18655,3358v19,,35,3,48,9c18715,3373,18726,3382,18734,3392v8,11,13,23,17,37c18754,3444,18756,3461,18756,3481r,171c18756,3654,18756,3656,18754,3657v-1,2,-3,3,-6,4c18745,3662,18741,3663,18737,3663v-6,1,-12,1,-20,1c18710,3664,18704,3664,18698,3663v-5,,-8,-1,-11,-2c18684,3660,18682,3659,18680,3657v-1,-1,-1,-3,-1,-5l18679,3494v,-13,-1,-24,-4,-32c18674,3454,18671,3448,18667,3442v-3,-5,-8,-9,-14,-12c18647,3427,18640,3425,18632,3425v-10,,-20,4,-30,11c18592,3444,18581,3454,18570,3468r,184c18570,3654,18570,3656,18569,3657v-2,2,-4,3,-7,4c18559,3662,18555,3663,18550,3663v-5,1,-11,1,-19,1c18524,3664,18517,3664,18512,3663v-5,,-9,-1,-12,-2c18497,3660,18495,3659,18494,3657v-1,-1,-2,-3,-2,-5l18492,3375v,-2,1,-4,2,-5c18495,3368,18497,3367,18499,3366v3,-1,6,-2,11,-3c18514,3363,18519,3363,18525,3363v7,,13,,17,c18546,3364,18550,3365,18552,3366v3,1,4,2,5,4c18558,3371,18559,3373,18559,3375r,32c18574,3391,18590,3378,18606,3370v16,-8,32,-12,49,-12xm17793,3358v11,,21,1,30,3c17833,3363,17841,3367,17848,3371v7,5,13,10,18,16c17872,3393,17876,3401,17879,3408v9,-9,17,-17,25,-23c17912,3379,17920,3373,17927,3369v8,-4,16,-7,24,-9c17958,3359,17966,3358,17974,3358v19,,34,3,47,9c18033,3373,18044,3382,18051,3392v8,11,13,23,17,37c18071,3444,18073,3459,18073,3475r,177c18073,3654,18072,3656,18071,3657v-1,2,-3,3,-6,4c18062,3662,18058,3663,18053,3663v-5,1,-11,1,-19,1c18026,3664,18020,3664,18015,3663v-5,,-9,-1,-12,-2c18000,3660,17998,3659,17997,3657v-1,-1,-2,-3,-2,-5l17995,3488v,-10,-1,-18,-2,-26c17991,3454,17988,3448,17984,3442v-3,-5,-8,-9,-13,-12c17965,3427,17959,3425,17951,3425v-9,,-19,4,-28,11c17913,3444,17903,3454,17892,3468r,184c17892,3654,17891,3656,17890,3657v-1,2,-3,3,-7,4c17881,3662,17876,3663,17872,3663v-6,1,-11,1,-19,1c17845,3664,17839,3664,17834,3663v-5,,-9,-1,-12,-2c17819,3660,17817,3659,17816,3657v-1,-1,-2,-3,-2,-5l17814,3488v,-10,-1,-18,-3,-26c17809,3454,17807,3448,17803,3442v-3,-5,-8,-9,-13,-12c17784,3427,17778,3425,17770,3425v-9,,-19,4,-28,11c17732,3444,17722,3454,17711,3468r,184c17711,3654,17710,3656,17709,3657v-1,2,-3,3,-6,4c17700,3662,17696,3663,17691,3663v-5,1,-11,1,-19,1c17664,3664,17658,3664,17653,3663v-5,,-9,-1,-12,-2c17638,3660,17636,3659,17635,3657v-2,-1,-2,-3,-2,-5l17633,3375v,-2,,-4,1,-5c17636,3368,17637,3367,17640,3366v3,-1,6,-2,10,-3c17654,3363,17660,3363,17666,3363v7,,12,,17,c17687,3364,17691,3365,17693,3366v2,1,4,2,5,4c17699,3371,17699,3373,17699,3375r,32c17715,3391,17730,3378,17745,3370v15,-8,31,-12,48,-12xm17429,3358v25,,46,3,65,9c17512,3375,17527,3384,17539,3397v11,13,20,29,26,48c17571,3464,17574,3486,17574,3511v,23,-3,45,-9,64c17558,3595,17549,3611,17536,3625v-12,14,-28,25,-47,33c17470,3665,17448,3669,17422,3669v-24,,-46,-3,-64,-10c17340,3652,17325,3643,17313,3629v-12,-13,-21,-29,-27,-48c17280,3563,17277,3541,17277,3516v,-23,4,-45,10,-64c17293,3432,17303,3415,17315,3401v13,-13,29,-24,47,-32c17382,3361,17404,3358,17429,3358xm16736,3358v8,,17,,25,1c16769,3361,16776,3362,16783,3364v7,2,12,4,17,6c16804,3372,16807,3374,16810,3375v2,2,3,4,4,6c16815,3382,16815,3384,16816,3386v,2,,5,1,8c16817,3397,16817,3401,16817,3406v,6,,10,,14c16816,3423,16816,3426,16815,3428v,2,-2,3,-3,4c16811,3433,16810,3433,16808,3433v-2,,-5,-1,-9,-3c16795,3428,16791,3425,16785,3423v-6,-3,-13,-5,-21,-7c16756,3414,16747,3413,16738,3413v-7,,-14,,-19,2c16714,3416,16710,3418,16707,3421v-4,3,-6,6,-8,10c16697,3434,16697,3438,16697,3442v,6,1,12,5,16c16706,3463,16712,3467,16718,3470v6,3,14,6,22,9c16748,3482,16756,3485,16765,3488v8,4,16,8,24,12c16798,3505,16805,3511,16811,3517v7,7,12,15,16,24c16831,3550,16833,3561,16833,3574v,15,-3,29,-9,41c16818,3627,16810,3637,16799,3645v-11,8,-24,14,-38,18c16746,3667,16730,3669,16713,3669v-10,,-20,,-30,-2c16674,3665,16666,3664,16658,3661v-7,-2,-14,-5,-18,-7c16635,3651,16631,3649,16629,3647v-3,-2,-4,-5,-6,-10c16622,3632,16622,3625,16622,3616v,-6,,-11,,-14c16623,3598,16623,3595,16624,3593v1,-2,2,-4,3,-4c16628,3588,16630,3587,16632,3587v2,,5,2,10,4c16646,3594,16652,3597,16659,3600v6,3,14,6,23,9c16690,3611,16700,3613,16712,3613v7,,13,-1,18,-3c16736,3609,16740,3607,16744,3605v5,-3,7,-7,10,-11c16756,3590,16757,3585,16757,3580v,-6,-2,-12,-6,-16c16747,3559,16742,3555,16736,3552v-6,-3,-13,-6,-22,-9c16707,3540,16698,3537,16690,3533v-8,-3,-17,-7,-25,-12c16658,3517,16650,3511,16644,3505v-6,-7,-12,-15,-15,-24c16625,3471,16623,3460,16623,3447v,-13,3,-25,8,-36c16636,3399,16643,3390,16653,3382v10,-7,22,-13,36,-18c16703,3360,16718,3358,16736,3358xm16438,3358v22,,40,2,56,6c16509,3368,16522,3375,16532,3383v10,9,17,20,21,35c16558,3431,16560,3448,16560,3467r,186c16560,3656,16560,3658,16557,3659v-2,2,-5,3,-9,4c16543,3664,16537,3664,16528,3664v-9,,-16,,-20,-1c16503,3662,16500,3661,16498,3659v-1,-1,-2,-3,-2,-6l16496,3631v-12,12,-24,21,-39,28c16442,3666,16426,3669,16409,3669v-15,,-29,-1,-41,-5c16356,3660,16345,3654,16336,3647v-9,-8,-16,-17,-21,-28c16310,3607,16308,3594,16308,3579v,-16,3,-30,9,-42c16323,3525,16333,3516,16345,3508v13,-8,29,-14,47,-17c16411,3487,16432,3485,16457,3485r27,l16484,3469v,-9,-1,-17,-3,-23c16479,3439,16477,3434,16472,3429v-3,-4,-9,-7,-16,-9c16450,3418,16441,3417,16431,3417v-13,,-24,1,-35,4c16386,3424,16377,3427,16369,3431v-7,3,-14,6,-19,9c16344,3443,16340,3445,16337,3445v-3,,-4,-1,-6,-3c16329,3441,16328,3439,16326,3436v-1,-2,-2,-6,-2,-10c16323,3422,16323,3418,16323,3413v,-6,,-11,1,-15c16326,3395,16327,3391,16330,3388v3,-3,8,-6,15,-10c16353,3375,16361,3371,16371,3368v10,-3,20,-6,32,-8c16414,3359,16426,3358,16438,3358xm16253,3358v3,,6,,9,c16265,3358,16268,3359,16272,3360v3,,6,1,8,2c16283,3363,16284,3364,16286,3365v1,1,2,2,2,4c16289,3369,16289,3371,16290,3373v,2,,6,,10c16291,3388,16291,3393,16291,3401v,7,,13,-1,18c16290,3424,16289,3428,16288,3430v,3,-2,5,-3,6c16284,3437,16282,3438,16280,3438v-2,,-4,-1,-5,-1c16272,3436,16270,3435,16267,3434v-2,-1,-5,-2,-8,-2c16256,3431,16252,3431,16249,3431v-5,,-9,1,-13,2c16231,3435,16227,3438,16222,3441v-5,4,-9,9,-15,15c16202,3463,16197,3470,16191,3479r,173c16191,3654,16191,3656,16189,3657v-1,2,-3,3,-6,4c16180,3662,16176,3663,16171,3663v-5,1,-11,1,-19,1c16145,3664,16138,3664,16133,3663v-5,,-9,-1,-12,-2c16118,3660,16116,3659,16115,3657v-1,-1,-2,-3,-2,-5l16113,3375v,-2,1,-4,2,-5c16116,3368,16118,3367,16120,3366v3,-1,6,-2,10,-3c16135,3363,16140,3363,16146,3363v7,,13,,17,c16167,3364,16171,3365,16173,3366v2,1,4,2,5,4c16179,3371,16180,3373,16180,3375r,35c16187,3399,16194,3391,16200,3384v7,-7,13,-12,18,-16c16224,3364,16230,3361,16236,3360v6,-2,11,-2,17,-2xm14856,3358v3,,6,,9,c14868,3358,14871,3359,14875,3360v3,,6,1,8,2c14886,3363,14887,3364,14889,3365v1,1,2,2,2,4c14892,3369,14892,3371,14893,3373v,2,,6,,10c14894,3388,14894,3393,14894,3401v,7,,13,-1,18c14893,3424,14892,3428,14891,3430v,3,-2,5,-3,6c14887,3437,14885,3438,14883,3438v-2,,-4,-1,-6,-1c14875,3436,14873,3435,14870,3434v-2,-1,-5,-2,-8,-2c14859,3431,14855,3431,14852,3431v-5,,-9,1,-13,2c14834,3435,14830,3438,14825,3441v-5,4,-9,9,-15,15c14806,3463,14800,3470,14794,3479r,173c14794,3654,14794,3656,14792,3657v-1,2,-3,3,-6,4c14783,3662,14779,3663,14774,3663v-5,1,-11,1,-19,1c14748,3664,14741,3664,14736,3663v-5,,-9,-1,-12,-2c14721,3660,14719,3659,14718,3657v-1,-1,-2,-3,-2,-5l14716,3375v,-2,1,-4,2,-5c14719,3368,14721,3367,14723,3366v3,-1,6,-2,10,-3c14738,3363,14743,3363,14749,3363v7,,13,,17,c14770,3364,14774,3365,14776,3366v2,1,4,2,5,4c14782,3371,14783,3373,14783,3375r,35c14790,3399,14797,3391,14803,3384v7,-7,13,-12,18,-16c14827,3364,14833,3361,14839,3360v6,-2,11,-2,17,-2xm14348,3358v9,,17,,25,1c14381,3361,14389,3362,14396,3364v6,2,12,4,16,6c14417,3372,14420,3374,14422,3375v2,2,4,4,4,6c14427,3382,14428,3384,14428,3386v,2,1,5,1,8c14429,3397,14430,3401,14430,3406v,6,-1,10,-1,14c14429,3423,14428,3426,14428,3428v-1,2,-2,3,-4,4c14423,3433,14422,3433,14420,3433v-1,,-4,-1,-8,-3c14408,3428,14403,3425,14397,3423v-6,-3,-13,-5,-20,-7c14369,3414,14360,3413,14350,3413v-7,,-13,,-18,2c14326,3416,14322,3418,14319,3421v-4,3,-6,6,-7,10c14310,3434,14309,3438,14309,3442v,6,2,12,6,16c14319,3463,14324,3467,14330,3470v7,3,14,6,22,9c14360,3482,14369,3485,14377,3488v8,4,17,8,25,12c14410,3505,14417,3511,14424,3517v6,7,11,15,15,24c14443,3550,14445,3561,14445,3574v,15,-3,29,-9,41c14431,3627,14422,3637,14411,3645v-11,8,-23,14,-38,18c14358,3667,14343,3669,14325,3669v-10,,-20,,-29,-2c14287,3665,14278,3664,14271,3661v-8,-2,-14,-5,-19,-7c14247,3651,14244,3649,14241,3647v-2,-2,-4,-5,-5,-10c14235,3632,14234,3625,14234,3616v,-6,,-11,1,-14c14235,3598,14236,3595,14237,3593v,-2,1,-4,3,-4c14241,3588,14242,3587,14244,3587v2,,6,2,10,4c14259,3594,14264,3597,14271,3600v6,3,14,6,23,9c14303,3611,14313,3613,14324,3613v7,,13,-1,19,-3c14348,3609,14353,3607,14357,3605v4,-3,7,-7,9,-11c14368,3590,14369,3585,14369,3580v,-6,-2,-12,-6,-16c14360,3559,14355,3555,14348,3552v-6,-3,-13,-6,-21,-9c14319,3540,14311,3537,14302,3533v-8,-3,-16,-7,-24,-12c14270,3517,14263,3511,14257,3505v-7,-7,-12,-15,-16,-24c14238,3471,14235,3460,14235,3447v,-13,3,-25,8,-36c14249,3399,14256,3390,14266,3382v9,-7,21,-13,35,-18c14315,3360,14331,3358,14348,3358xm14054,3358v23,,42,3,59,10c14130,3375,14143,3384,14154,3396v10,12,18,26,23,43c14182,3456,14184,3474,14184,3493r,12c14184,3515,14182,3522,14178,3527v-4,4,-10,6,-18,6l13992,3533v,12,1,23,4,32c13999,3575,14003,3583,14009,3590v7,7,14,12,24,15c14043,3609,14054,3610,14068,3610v13,,25,-1,35,-2c14114,3606,14123,3603,14130,3601v8,-2,14,-5,19,-6c14154,3593,14158,3591,14161,3591v2,,3,1,5,2c14167,3593,14168,3595,14169,3597v1,2,2,4,2,8c14171,3608,14171,3612,14171,3617v,5,,9,,12c14171,3632,14170,3635,14170,3637v-1,2,-1,5,-2,6c14167,3644,14166,3646,14165,3648v-2,1,-5,3,-11,5c14148,3656,14140,3658,14131,3661v-9,2,-20,4,-32,6c14087,3669,14074,3669,14060,3669v-24,,-46,-3,-64,-9c13977,3654,13962,3644,13949,3632v-12,-13,-21,-29,-27,-48c13915,3565,13913,3542,13913,3517v,-25,3,-47,9,-67c13929,3430,13938,3414,13950,3400v12,-14,27,-25,45,-31c14012,3361,14032,3358,14054,3358xm13729,3358v22,,40,2,56,6c13800,3368,13813,3375,13823,3383v9,9,17,20,21,35c13849,3431,13851,3448,13851,3467r,186c13851,3656,13850,3658,13848,3659v-2,2,-5,3,-10,4c13834,3664,13827,3664,13818,3664v-9,,-15,,-20,-1c13794,3662,13791,3661,13789,3659v-2,-1,-2,-3,-2,-6l13787,3631v-12,12,-25,21,-40,28c13733,3666,13717,3669,13699,3669v-15,,-28,-1,-40,-5c13646,3660,13636,3654,13627,3647v-9,-8,-16,-17,-21,-28c13601,3607,13598,3594,13598,3579v,-16,3,-30,10,-42c13614,3525,13624,3516,13636,3508v12,-8,28,-14,47,-17c13701,3487,13723,3485,13747,3485r27,l13774,3469v,-9,,-17,-2,-23c13770,3439,13767,3434,13763,3429v-4,-4,-9,-7,-16,-9c13740,3418,13732,3417,13722,3417v-13,,-25,1,-35,4c13677,3424,13668,3427,13660,3431v-8,3,-14,6,-20,9c13635,3443,13631,3445,13628,3445v-3,,-5,-1,-6,-3c13620,3441,13618,3439,13617,3436v-1,-2,-2,-6,-2,-10c13614,3422,13613,3418,13613,3413v,-6,1,-11,2,-15c13616,3395,13618,3391,13621,3388v3,-3,8,-6,15,-10c13643,3375,13652,3371,13661,3368v10,-3,21,-6,32,-8c13705,3359,13717,3358,13729,3358xm13544,3358v2,,6,,8,c13556,3358,13559,3359,13562,3360v3,,6,1,9,2c13573,3363,13575,3364,13576,3365v1,1,2,2,3,4c13579,3369,13580,3371,13580,3373v1,2,1,6,1,10c13581,3388,13581,3393,13581,3401v,7,,13,,18c13580,3424,13580,3428,13579,3430v-1,3,-2,5,-3,6c13574,3437,13572,3438,13570,3438v-1,,-3,-1,-5,-1c13563,3436,13561,3435,13558,3434v-3,-1,-6,-2,-8,-2c13546,3431,13543,3431,13539,3431v-4,,-8,1,-13,2c13522,3435,13518,3438,13513,3441v-5,4,-10,9,-15,15c13493,3463,13488,3470,13482,3479r,173c13482,3654,13481,3656,13480,3657v-1,2,-3,3,-6,4c13471,3662,13467,3663,13462,3663v-5,1,-12,1,-19,1c13435,3664,13429,3664,13424,3663v-5,,-9,-1,-12,-2c13409,3660,13407,3659,13406,3657v-2,-1,-2,-3,-2,-5l13404,3375v,-2,,-4,1,-5c13406,3368,13408,3367,13411,3366v2,-1,6,-2,10,-3c13425,3363,13431,3363,13437,3363v7,,12,,17,c13458,3364,13461,3365,13464,3366v2,1,4,2,5,4c13470,3371,13470,3373,13470,3375r,35c13478,3399,13484,3391,13491,3384v6,-7,12,-12,18,-16c13515,3364,13521,3361,13527,3360v5,-2,11,-2,17,-2xm13029,3358v19,,34,3,48,9c13089,3373,13100,3382,13108,3392v8,11,13,23,17,37c13128,3444,13130,3461,13130,3481r,171c13130,3654,13130,3656,13128,3657v-1,2,-3,3,-6,4c13119,3662,13115,3663,13110,3663v-5,1,-11,1,-19,1c13084,3664,13078,3664,13072,3663v-5,,-9,-1,-11,-2c13058,3660,13056,3659,13054,3657v-1,-1,-1,-3,-1,-5l13053,3494v,-13,-2,-24,-4,-32c13048,3454,13045,3448,13041,3442v-4,-5,-9,-9,-15,-12c13021,3427,13014,3425,13006,3425v-10,,-20,4,-30,11c12966,3444,12955,3454,12944,3468r,184c12944,3654,12943,3656,12943,3657v-2,2,-4,3,-7,4c12933,3662,12929,3663,12924,3663v-5,1,-11,1,-19,1c12898,3664,12891,3664,12886,3663v-5,,-9,-1,-12,-2c12871,3660,12869,3659,12868,3657v-1,-1,-2,-3,-2,-5l12866,3375v,-2,1,-4,2,-5c12869,3368,12870,3367,12873,3366v3,-1,6,-2,11,-3c12888,3363,12893,3363,12899,3363v7,,13,,17,c12920,3364,12924,3365,12926,3366v2,1,4,2,5,4c12932,3371,12933,3373,12933,3375r,32c12948,3391,12964,3378,12980,3370v15,-8,32,-12,49,-12xm12377,3358v23,,43,3,60,10c12453,3375,12467,3384,12477,3396v11,12,18,26,23,43c12505,3456,12508,3474,12508,3493r,12c12508,3515,12506,3522,12502,3527v-5,4,-11,6,-18,6l12316,3533v,12,1,23,4,32c12323,3575,12327,3583,12333,3590v6,7,14,12,23,15c12366,3609,12378,3610,12391,3610v14,,26,-1,36,-2c12438,3606,12447,3603,12454,3601v8,-2,14,-5,19,-6c12478,3593,12482,3591,12485,3591v2,,3,1,5,2c12491,3593,12492,3595,12493,3597v,2,1,4,2,8c12495,3608,12495,3612,12495,3617v,5,,9,,12c12494,3632,12494,3635,12493,3637v,2,-1,5,-1,6c12491,3644,12490,3646,12488,3648v-1,1,-5,3,-10,5c12471,3656,12464,3658,12455,3661v-10,2,-20,4,-33,6c12410,3669,12398,3669,12384,3669v-25,,-46,-3,-64,-9c12301,3654,12286,3644,12273,3632v-12,-13,-22,-29,-28,-48c12239,3565,12236,3542,12236,3517v,-25,3,-47,10,-67c12252,3430,12262,3414,12274,3400v12,-14,27,-25,44,-31c12336,3361,12355,3358,12377,3358xm11570,3358v25,,46,3,65,9c11653,3375,11668,3384,11680,3397v11,13,20,29,26,48c11712,3464,11715,3486,11715,3511v,23,-3,45,-9,64c11699,3595,11690,3611,11677,3625v-12,14,-28,25,-47,33c11611,3665,11589,3669,11563,3669v-24,,-46,-3,-64,-10c11481,3652,11466,3643,11454,3629v-12,-13,-21,-29,-27,-48c11421,3563,11419,3541,11419,3516v,-23,3,-45,9,-64c11434,3432,11444,3415,11456,3401v13,-13,29,-24,48,-32c11523,3361,11545,3358,11570,3358xm11052,3358v19,,35,3,48,9c11112,3373,11123,3382,11131,3392v8,11,13,23,17,37c11151,3444,11153,3461,11153,3481r,171c11153,3654,11153,3656,11151,3657v-1,2,-3,3,-6,4c11142,3662,11138,3663,11133,3663v-5,1,-11,1,-19,1c11107,3664,11101,3664,11095,3663v-5,,-8,-1,-11,-2c11080,3660,11079,3659,11077,3657v-1,-1,-1,-3,-1,-5l11076,3494v,-13,-1,-24,-4,-32c11071,3454,11068,3448,11064,3442v-4,-5,-8,-9,-15,-12c11044,3427,11037,3425,11029,3425v-10,,-20,4,-30,11c10989,3444,10978,3454,10967,3468r,184c10967,3654,10967,3656,10966,3657v-2,2,-4,3,-7,4c10956,3662,10952,3663,10947,3663v-5,1,-11,1,-19,1c10921,3664,10914,3664,10909,3663v-4,,-9,-1,-12,-2c10894,3660,10892,3659,10891,3657v-1,-1,-2,-3,-2,-5l10889,3375v,-2,1,-4,2,-5c10892,3368,10893,3367,10896,3366v3,-1,6,-2,11,-3c10911,3363,10916,3363,10922,3363v7,,13,,17,c10943,3364,10947,3365,10949,3366v2,1,4,2,5,4c10955,3371,10956,3373,10956,3375r,32c10971,3391,10987,3378,11003,3370v15,-8,32,-12,49,-12xm10697,3358v23,,42,3,59,10c10773,3375,10786,3384,10796,3396v11,12,19,26,24,43c10825,3456,10827,3474,10827,3493r,12c10827,3515,10825,3522,10821,3527v-4,4,-10,6,-18,6l10635,3533v,12,1,23,4,32c10642,3575,10646,3583,10652,3590v7,7,14,12,24,15c10686,3609,10697,3610,10711,3610v13,,25,-1,35,-2c10757,3606,10766,3603,10773,3601v8,-2,14,-5,19,-6c10797,3593,10801,3591,10804,3591v2,,4,1,5,2c10810,3593,10811,3595,10812,3597v1,2,1,4,2,8c10814,3608,10814,3612,10814,3617v,5,,9,,12c10813,3632,10813,3635,10813,3637v-1,2,-1,5,-2,6c10810,3644,10809,3646,10808,3648v-2,1,-5,3,-11,5c10791,3656,10783,3658,10774,3661v-10,2,-20,4,-32,6c10730,3669,10717,3669,10703,3669v-24,,-46,-3,-64,-9c10620,3654,10605,3644,10592,3632v-12,-13,-21,-29,-27,-48c10558,3565,10556,3542,10556,3517v,-25,3,-47,9,-67c10572,3430,10581,3414,10593,3400v12,-14,27,-25,44,-31c10655,3361,10675,3358,10697,3358xm10063,3358v11,,21,1,31,3c10103,3363,10111,3367,10118,3371v7,5,13,10,18,16c10141,3393,10146,3401,10149,3408v9,-9,17,-17,25,-23c10182,3379,10189,3373,10197,3369v8,-4,16,-7,24,-9c10228,3359,10236,3358,10244,3358v18,,34,3,47,9c10303,3373,10314,3382,10321,3392v8,11,13,23,17,37c10341,3444,10343,3459,10343,3475r,177c10343,3654,10342,3656,10341,3657v-1,2,-3,3,-6,4c10332,3662,10328,3663,10323,3663v-5,1,-11,1,-19,1c10296,3664,10290,3664,10285,3663v-5,,-9,-1,-12,-2c10270,3660,10268,3659,10267,3657v-1,-1,-2,-3,-2,-5l10265,3488v,-10,-1,-18,-3,-26c10261,3454,10258,3448,10254,3442v-3,-5,-8,-9,-13,-12c10235,3427,10229,3425,10221,3425v-9,,-19,4,-28,11c10183,3444,10173,3454,10162,3468r,184c10162,3654,10161,3656,10160,3657v-1,2,-3,3,-7,4c10151,3662,10146,3663,10141,3663v-5,1,-10,1,-18,1c10115,3664,10109,3664,10104,3663v-5,,-9,-1,-12,-2c10089,3660,10087,3659,10086,3657v-1,-1,-2,-3,-2,-5l10084,3488v,-10,-1,-18,-3,-26c10079,3454,10077,3448,10073,3442v-3,-5,-8,-9,-13,-12c10054,3427,10048,3425,10040,3425v-9,,-19,4,-28,11c10002,3444,9992,3454,9981,3468r,184c9981,3654,9980,3656,9979,3657v-1,2,-3,3,-6,4c9970,3662,9966,3663,9961,3663v-5,1,-11,1,-19,1c9934,3664,9928,3664,9923,3663v-5,,-9,-1,-12,-2c9908,3660,9906,3659,9905,3657v-2,-1,-2,-3,-2,-5l9903,3375v,-2,,-4,1,-5c9905,3368,9907,3367,9910,3366v2,-1,6,-2,10,-3c9924,3363,9930,3363,9936,3363v7,,12,,17,c9957,3364,9961,3365,9963,3366v2,1,4,2,5,4c9969,3371,9969,3373,9969,3375r,32c9985,3391,10000,3378,10015,3370v15,-8,31,-12,48,-12xm9566,3358v19,,35,3,48,9c9626,3373,9637,3382,9645,3392v8,11,13,23,17,37c9665,3444,9667,3461,9667,3481r,171c9667,3654,9667,3656,9665,3657v-1,2,-3,3,-6,4c9656,3662,9653,3663,9648,3663v-6,1,-12,1,-19,1c9621,3664,9615,3664,9609,3663v-4,,-8,-1,-11,-2c9595,3660,9593,3659,9591,3657v-1,-1,-1,-3,-1,-5l9590,3494v,-13,-1,-24,-3,-32c9585,3454,9582,3448,9578,3442v-3,-5,-8,-9,-14,-12c9558,3427,9551,3425,9543,3425v-10,,-20,4,-30,11c9503,3444,9492,3454,9481,3468r,184c9481,3654,9481,3656,9480,3657v-2,2,-4,3,-7,4c9470,3662,9466,3663,9461,3663v-5,1,-11,1,-19,1c9435,3664,9429,3664,9424,3663v-5,,-10,-1,-12,-2c9408,3660,9406,3659,9405,3657v-1,-1,-2,-3,-2,-5l9403,3375v,-2,1,-4,2,-5c9406,3368,9408,3367,9410,3366v3,-1,7,-2,11,-3c9425,3363,9430,3363,9437,3363v6,,12,,16,c9457,3364,9461,3365,9463,3366v3,1,4,2,5,4c9469,3371,9470,3373,9470,3375r,32c9485,3391,9501,3378,9517,3370v15,-8,32,-12,49,-12xm9207,3358v23,,42,3,59,10c9282,3375,9296,3384,9306,3396v11,12,19,26,24,43c9335,3456,9337,3474,9337,3493r,12c9337,3515,9335,3522,9331,3527v-4,4,-11,6,-18,6l9145,3533v,12,1,23,4,32c9152,3575,9156,3583,9162,3590v7,7,14,12,24,15c9196,3609,9207,3610,9220,3610v14,,26,-1,36,-2c9267,3606,9276,3603,9283,3601v8,-2,14,-5,19,-6c9307,3593,9311,3591,9314,3591v2,,3,1,5,2c9320,3593,9321,3595,9322,3597v1,2,1,4,2,8c9324,3608,9324,3612,9324,3617v,5,,9,,12c9323,3632,9323,3635,9323,3637v-1,2,-1,5,-2,6c9320,3644,9319,3646,9318,3648v-2,1,-5,3,-11,5c9301,3656,9293,3658,9284,3661v-10,2,-20,4,-32,6c9240,3669,9227,3669,9213,3669v-24,,-46,-3,-64,-9c9130,3654,9115,3644,9102,3632v-12,-13,-21,-29,-27,-48c9068,3565,9065,3542,9065,3517v,-25,4,-47,10,-67c9081,3430,9091,3414,9103,3400v12,-14,27,-25,44,-31c9165,3361,9185,3358,9207,3358xm8694,3358v19,,35,3,48,9c8754,3373,8765,3382,8773,3392v8,11,13,23,17,37c8794,3444,8795,3461,8795,3481r,171c8795,3654,8795,3656,8794,3657v-2,2,-4,3,-7,4c8784,3662,8780,3663,8775,3663v-5,1,-11,1,-19,1c8749,3664,8743,3664,8737,3663v-5,,-8,-1,-11,-2c8723,3660,8721,3659,8719,3657v-1,-1,-1,-3,-1,-5l8718,3494v,-13,-1,-24,-4,-32c8713,3454,8710,3448,8706,3442v-4,-5,-9,-9,-15,-12c8686,3427,8679,3425,8671,3425v-10,,-20,4,-30,11c8631,3444,8620,3454,8609,3468r,184c8609,3654,8609,3656,8608,3657v-2,2,-4,3,-7,4c8598,3662,8594,3663,8589,3663v-5,1,-11,1,-19,1c8563,3664,8556,3664,8551,3663v-5,,-9,-1,-12,-2c8536,3660,8534,3659,8533,3657v-1,-1,-2,-3,-2,-5l8531,3375v,-2,1,-4,2,-5c8534,3368,8536,3367,8538,3366v3,-1,6,-2,11,-3c8553,3363,8558,3363,8565,3363v6,,12,,16,c8585,3364,8589,3365,8591,3366v2,1,4,2,5,4c8597,3371,8598,3373,8598,3375r,32c8613,3391,8629,3378,8645,3370v15,-8,32,-12,49,-12xm8331,3358v22,,41,2,56,6c8403,3368,8415,3375,8425,3383v10,9,17,20,22,35c8451,3431,8453,3448,8453,3467r,186c8453,3656,8453,3658,8451,3659v-3,2,-6,3,-10,4c8436,3664,8430,3664,8421,3664v-9,,-16,,-20,-1c8397,3662,8393,3661,8392,3659v-2,-1,-3,-3,-3,-6l8389,3631v-12,12,-24,21,-39,28c8336,3666,8319,3669,8302,3669v-15,,-29,-1,-41,-5c8249,3660,8238,3654,8229,3647v-9,-8,-16,-17,-21,-28c8203,3607,8201,3594,8201,3579v,-16,3,-30,9,-42c8217,3525,8226,3516,8238,3508v13,-8,29,-14,47,-17c8304,3487,8325,3485,8350,3485r27,l8377,3469v,-9,-1,-17,-3,-23c8373,3439,8370,3434,8365,3429v-3,-4,-9,-7,-15,-9c8343,3418,8334,3417,8325,3417v-13,,-25,1,-35,4c8280,3424,8270,3427,8263,3431v-8,3,-15,6,-20,9c8238,3443,8233,3445,8230,3445v-2,,-4,-1,-6,-3c8222,3441,8221,3439,8219,3436v-1,-2,-1,-6,-2,-10c8216,3422,8216,3418,8216,3413v,-6,1,-11,2,-15c8219,3395,8221,3391,8223,3388v4,-3,8,-6,15,-10c8246,3375,8254,3371,8264,3368v10,-3,20,-6,32,-8c8307,3359,8319,3358,8331,3358xm7861,3358v12,,22,1,31,3c7901,3363,7909,3367,7916,3371v7,5,14,10,19,16c7940,3393,7944,3401,7948,3408v8,-9,16,-17,24,-23c7980,3379,7988,3373,7996,3369v8,-4,15,-7,23,-9c8027,3359,8035,3358,8043,3358v18,,34,3,46,9c8102,3373,8112,3382,8120,3392v8,11,13,23,17,37c8140,3444,8141,3459,8141,3475r,177c8141,3654,8141,3656,8139,3657v-1,2,-3,3,-6,4c8131,3662,8127,3663,8121,3663v-4,1,-11,1,-18,1c8095,3664,8088,3664,8083,3663v-5,,-8,-1,-12,-2c8068,3660,8066,3659,8065,3657v-1,-1,-1,-3,-1,-5l8064,3488v,-10,-1,-18,-3,-26c8059,3454,8056,3448,8053,3442v-4,-5,-8,-9,-14,-12c8034,3427,8027,3425,8020,3425v-10,,-19,4,-29,11c7982,3444,7972,3454,7960,3468r,184c7960,3654,7960,3656,7958,3657v-1,2,-3,3,-6,4c7949,3662,7945,3663,7940,3663v-5,1,-11,1,-18,1c7914,3664,7908,3664,7903,3663v-5,,-9,-1,-12,-2c7888,3660,7886,3659,7884,3657v-1,-1,-1,-3,-1,-5l7883,3488v,-10,-1,-18,-3,-26c7878,3454,7875,3448,7872,3442v-3,-5,-8,-9,-14,-12c7853,3427,7846,3425,7839,3425v-10,,-19,4,-29,11c7801,3444,7790,3454,7780,3468r,184c7780,3654,7779,3656,7778,3657v-2,2,-4,3,-7,4c7768,3662,7764,3663,7759,3663v-4,1,-11,1,-19,1c7733,3664,7727,3664,7722,3663v-5,,-9,-1,-12,-2c7707,3660,7704,3659,7703,3657v-1,-1,-1,-3,-1,-5l7702,3375v,-2,,-4,1,-5c7704,3368,7706,3367,7709,3366v2,-1,6,-2,10,-3c7723,3363,7728,3363,7735,3363v7,,12,,16,c7756,3364,7759,3365,7762,3366v2,1,3,2,4,4c7768,3371,7768,3373,7768,3375r,32c7783,3391,7799,3378,7814,3370v15,-8,31,-12,47,-12xm6925,3358v23,,43,3,59,10c7001,3375,7014,3384,7025,3396v10,12,18,26,23,43c7053,3456,7055,3474,7055,3493r,12c7055,3515,7053,3522,7049,3527v-4,4,-10,6,-18,6l6863,3533v,12,1,23,4,32c6870,3575,6874,3583,6880,3590v7,7,15,12,24,15c6914,3609,6925,3610,6939,3610v13,,25,-1,35,-2c6985,3606,6994,3603,7001,3601v8,-2,14,-5,19,-6c7025,3593,7029,3591,7032,3591v2,,4,1,5,2c7038,3593,7039,3595,7040,3597v1,2,2,4,2,8c7042,3608,7042,3612,7042,3617v,5,,9,,12c7042,3632,7041,3635,7041,3637v-1,2,-1,5,-2,6c7038,3644,7037,3646,7036,3648v-2,1,-5,3,-11,5c7019,3656,7011,3658,7002,3661v-9,2,-20,4,-32,6c6958,3669,6945,3669,6932,3669v-25,,-47,-3,-65,-9c6848,3654,6833,3644,6820,3632v-12,-13,-21,-29,-27,-48c6786,3565,6784,3542,6784,3517v,-25,3,-47,9,-67c6800,3430,6809,3414,6821,3400v12,-14,27,-25,44,-31c6883,3361,6903,3358,6925,3358xm6439,3358v22,,40,2,56,6c6510,3368,6523,3375,6533,3383v10,9,17,20,21,35c6559,3431,6561,3448,6561,3467r,186c6561,3656,6560,3658,6558,3659v-2,2,-5,3,-10,4c6544,3664,6538,3664,6529,3664v-9,,-16,,-21,-1c6504,3662,6501,3661,6499,3659v-1,-1,-2,-3,-2,-6l6497,3631v-12,12,-24,21,-39,28c6443,3666,6427,3669,6409,3669v-14,,-28,-1,-40,-5c6356,3660,6346,3654,6337,3647v-9,-8,-16,-17,-21,-28c6311,3607,6309,3594,6309,3579v,-16,3,-30,9,-42c6324,3525,6334,3516,6346,3508v13,-8,29,-14,47,-17c6411,3487,6433,3485,6458,3485r27,l6485,3469v,-9,-1,-17,-3,-23c6480,3439,6478,3434,6473,3429v-4,-4,-9,-7,-16,-9c6451,3418,6442,3417,6432,3417v-13,,-24,1,-35,4c6387,3424,6378,3427,6370,3431v-8,3,-14,6,-20,9c6345,3443,6341,3445,6338,3445v-3,,-4,-1,-6,-3c6330,3441,6329,3439,6327,3436v-1,-2,-2,-6,-2,-10c6324,3422,6324,3418,6324,3413v,-6,,-11,1,-15c6327,3395,6328,3391,6331,3388v3,-3,8,-6,15,-10c6354,3375,6362,3371,6372,3368v10,-3,20,-6,32,-8c6415,3359,6427,3358,6439,3358xm5934,3358v19,,34,3,47,9c5994,3373,6005,3382,6013,3392v8,11,13,23,17,37c6033,3444,6035,3461,6035,3481r,171c6035,3654,6035,3656,6033,3657v-1,2,-3,3,-6,4c6024,3662,6020,3663,6015,3663v-5,1,-11,1,-19,1c5989,3664,5982,3664,5977,3663v-5,,-9,-1,-11,-2c5962,3660,5961,3659,5959,3657v-1,-1,-2,-3,-2,-5l5957,3494v,-13,-1,-24,-3,-32c5953,3454,5950,3448,5946,3442v-4,-5,-9,-9,-15,-12c5926,3427,5919,3425,5911,3425v-10,,-20,4,-30,11c5871,3444,5860,3454,5849,3468r,184c5849,3654,5849,3656,5847,3657v-1,2,-3,3,-6,4c5838,3662,5834,3663,5829,3663v-5,1,-11,1,-19,1c5803,3664,5796,3664,5791,3663v-5,,-9,-1,-12,-2c5776,3660,5774,3659,5773,3657v-1,-1,-2,-3,-2,-5l5771,3375v,-2,1,-4,2,-5c5774,3368,5776,3367,5778,3366v3,-1,6,-2,11,-3c5793,3363,5798,3363,5804,3363v7,,13,,17,c5825,3364,5829,3365,5831,3366v2,1,4,2,5,4c5837,3371,5837,3373,5837,3375r,32c5853,3391,5869,3378,5884,3370v16,-8,33,-12,50,-12xm5563,3358v25,,46,3,65,9c5646,3375,5661,3384,5673,3397v11,13,20,29,26,48c5705,3464,5708,3486,5708,3511v,23,-3,45,-9,64c5692,3595,5683,3611,5670,3625v-12,14,-28,25,-47,33c5604,3665,5582,3669,5556,3669v-24,,-46,-3,-64,-10c5474,3652,5459,3643,5447,3629v-12,-13,-21,-29,-27,-48c5414,3563,5411,3541,5411,3516v,-23,4,-45,10,-64c5427,3432,5437,3415,5449,3401v13,-13,29,-24,47,-32c5515,3361,5538,3358,5563,3358xm5072,3358v11,,21,1,30,3c5112,3363,5120,3367,5127,3371v7,5,13,10,18,16c5150,3393,5155,3401,5158,3408v9,-9,17,-17,24,-23c5191,3379,5198,3373,5206,3369v8,-4,16,-7,23,-9c5237,3359,5245,3358,5253,3358v18,,34,3,47,9c5312,3373,5323,3382,5330,3392v8,11,13,23,17,37c5350,3444,5352,3459,5352,3475r,177c5352,3654,5351,3656,5350,3657v-1,2,-3,3,-6,4c5341,3662,5337,3663,5332,3663v-5,1,-11,1,-19,1c5305,3664,5298,3664,5294,3663v-5,,-9,-1,-12,-2c5279,3660,5277,3659,5276,3657v-1,-1,-2,-3,-2,-5l5274,3488v,-10,-1,-18,-3,-26c5270,3454,5267,3448,5263,3442v-3,-5,-8,-9,-13,-12c5244,3427,5237,3425,5230,3425v-10,,-19,4,-28,11c5192,3444,5182,3454,5170,3468r,184c5170,3654,5170,3656,5169,3657v-1,2,-4,3,-7,4c5159,3662,5155,3663,5150,3663v-5,1,-11,1,-18,1c5124,3664,5118,3664,5113,3663v-5,,-9,-1,-12,-2c5098,3660,5096,3659,5095,3657v-2,-1,-2,-3,-2,-5l5093,3488v,-10,-1,-18,-3,-26c5088,3454,5086,3448,5082,3442v-3,-5,-8,-9,-14,-12c5063,3427,5057,3425,5049,3425v-9,,-19,4,-29,11c5011,3444,5001,3454,4990,3468r,184c4990,3654,4989,3656,4988,3657v-1,2,-3,3,-6,4c4979,3662,4975,3663,4970,3663v-5,1,-12,1,-19,1c4943,3664,4937,3664,4932,3663v-5,,-9,-1,-12,-2c4917,3660,4915,3659,4914,3657v-2,-1,-2,-3,-2,-5l4912,3375v,-2,,-4,1,-5c4914,3368,4916,3367,4919,3366v2,-1,6,-2,10,-3c4933,3363,4939,3363,4945,3363v7,,12,,17,c4966,3364,4969,3365,4972,3366v2,1,4,2,5,4c4978,3371,4978,3373,4978,3375r,32c4994,3391,5009,3378,5024,3370v15,-8,31,-12,48,-12xm4247,3318v-12,,-22,4,-30,9c4208,3333,4202,3342,4198,3354v-5,12,-8,26,-10,44c4186,3415,4185,3436,4185,3459v,29,1,52,3,71c4191,3549,4194,3563,4199,3575v5,11,11,18,19,23c4226,3602,4235,3605,4245,3605v9,,16,-2,22,-4c4273,3598,4279,3594,4283,3589v5,-5,9,-12,12,-19c4298,3562,4301,3553,4302,3542v2,-10,4,-22,5,-35c4307,3494,4308,3480,4308,3464v,-19,-1,-36,-2,-50c4305,3399,4303,3386,4301,3376v-2,-11,-5,-20,-8,-28c4290,3341,4286,3335,4281,3331v-4,-5,-9,-8,-15,-10c4260,3319,4254,3318,4247,3318xm3603,3318v-12,,-22,4,-30,9c3565,3333,3559,3342,3554,3354v-5,12,-8,26,-10,44c3542,3415,3542,3436,3542,3459v,29,1,52,3,71c3547,3549,3551,3563,3556,3575v5,11,11,18,18,23c3582,3602,3591,3605,3602,3605v8,,15,-2,21,-4c3629,3598,3635,3594,3640,3589v4,-5,8,-12,11,-19c3655,3562,3657,3553,3659,3542v2,-10,3,-22,4,-35c3664,3494,3664,3480,3664,3464v,-19,-1,-36,-1,-50c3662,3399,3660,3386,3658,3376v-2,-11,-5,-20,-8,-28c3646,3341,3643,3335,3638,3331v-5,-5,-9,-8,-16,-10c3617,3319,3610,3318,3603,3318xm4567,3313v-17,,-30,4,-39,12c4520,3333,4516,3345,4516,3359v,6,1,12,3,18c4521,3382,4525,3388,4529,3392v5,5,11,10,18,15c4554,3412,4563,3417,4573,3422v15,-9,26,-18,34,-28c4615,3384,4620,3372,4620,3360v,-7,-1,-14,-3,-19c4614,3335,4611,3330,4607,3326v-4,-4,-10,-7,-16,-9c4584,3314,4576,3313,4567,3313xm15602,3290v8,,14,,19,1c15626,3291,15630,3292,15633,3293v3,1,5,3,6,4c15641,3299,15641,3301,15641,3303r,62l15701,3365v2,,4,,6,1c15708,3367,15710,3369,15711,3371v1,3,1,6,2,10c15714,3385,15714,3390,15714,3396v,12,-1,20,-3,25c15709,3426,15705,3428,15702,3428r-61,l15641,3558v,15,3,26,7,34c15653,3599,15662,3603,15674,3603v4,,7,,11,-1c15688,3601,15691,3601,15694,3599v2,,4,-1,6,-2c15702,3596,15704,3596,15705,3596v1,,2,,4,1c15710,3598,15711,3599,15711,3601v1,2,1,6,2,9c15714,3614,15714,3619,15714,3625v,8,-1,16,-2,20c15711,3650,15709,3654,15707,3656v-1,2,-4,3,-8,5c15695,3662,15691,3664,15687,3665v-5,1,-11,2,-16,3c15665,3668,15659,3668,15654,3668v-16,,-29,-1,-41,-5c15602,3659,15593,3652,15585,3644v-7,-8,-13,-18,-17,-30c15565,3601,15563,3586,15563,3570r,-142l15530,3428v-4,,-7,-2,-9,-7c15519,3416,15518,3408,15518,3396v,-6,,-11,1,-15c15520,3377,15520,3374,15521,3371v1,-2,2,-4,4,-5c15527,3365,15528,3365,15530,3365r33,l15563,3303v,-2,1,-4,2,-6c15566,3296,15568,3294,15571,3293v3,-1,7,-2,12,-2c15588,3290,15595,3290,15602,3290xm14548,3290v8,,14,,19,1c14572,3291,14576,3292,14579,3293v3,1,5,3,6,4c14586,3299,14587,3301,14587,3303r,62l14647,3365v2,,4,,6,1c14654,3367,14656,3369,14657,3371v1,3,1,6,2,10c14659,3385,14660,3390,14660,3396v,12,-1,20,-3,25c14655,3426,14651,3428,14647,3428r-60,l14587,3558v,15,3,26,7,34c14599,3599,14608,3603,14620,3603v4,,7,,11,-1c14634,3601,14637,3601,14640,3599v2,,4,-1,6,-2c14648,3596,14650,3596,14651,3596v1,,2,,4,1c14656,3598,14657,3599,14657,3601v1,2,1,6,2,9c14659,3614,14660,3619,14660,3625v,8,-1,16,-2,20c14657,3650,14655,3654,14653,3656v-1,2,-4,3,-8,5c14641,3662,14637,3664,14633,3665v-5,1,-11,2,-16,3c14611,3668,14605,3668,14599,3668v-15,,-29,-1,-40,-5c14548,3659,14538,3652,14531,3644v-7,-8,-13,-18,-17,-30c14511,3601,14509,3586,14509,3570r,-142l14476,3428v-4,,-7,-2,-9,-7c14465,3416,14464,3408,14464,3396v,-6,,-11,1,-15c14465,3377,14466,3374,14467,3371v1,-2,2,-4,4,-5c14473,3365,14474,3365,14476,3365r33,l14509,3303v,-2,1,-4,2,-6c14512,3296,14514,3294,14517,3293v3,-1,7,-2,12,-2c14534,3290,14541,3290,14548,3290xm11276,3290v7,,14,,19,1c11300,3291,11304,3292,11307,3293v3,1,5,3,6,4c11314,3299,11315,3301,11315,3303r,62l11375,3365v2,,4,,5,1c11382,3367,11383,3369,11384,3371v1,3,2,6,2,10c11387,3385,11387,3390,11387,3396v,12,-1,20,-3,25c11382,3426,11379,3428,11375,3428r-60,l11315,3558v,15,2,26,7,34c11327,3599,11335,3603,11347,3603v4,,8,,11,-1c11362,3601,11365,3601,11367,3599v3,,5,-1,7,-2c11375,3596,11377,3596,11379,3596v1,,2,,3,1c11383,3598,11384,3599,11385,3601v,2,1,6,1,9c11387,3614,11387,3619,11387,3625v,8,,16,-1,20c11385,3650,11383,3654,11381,3656v-2,2,-4,3,-8,5c11369,3662,11365,3664,11360,3665v-5,1,-10,2,-16,3c11339,3668,11333,3668,11327,3668v-15,,-29,-1,-40,-5c11276,3659,11266,3652,11259,3644v-8,-8,-13,-18,-17,-30c11239,3601,11237,3586,11237,3570r,-142l11204,3428v-4,,-7,-2,-9,-7c11193,3416,11192,3408,11192,3396v,-6,,-11,,-15c11193,3377,11194,3374,11195,3371v1,-2,2,-4,4,-5c11200,3365,11202,3365,11204,3365r33,l11237,3303v,-2,1,-4,2,-6c11240,3296,11242,3294,11245,3293v3,-1,7,-2,12,-2c11262,3290,11268,3290,11276,3290xm8922,3290v8,,14,,19,1c8946,3291,8950,3292,8953,3293v3,1,5,3,6,4c8960,3299,8961,3301,8961,3303r,62l9021,3365v2,,4,,6,1c9028,3367,9030,3369,9030,3371v2,3,2,6,3,10c9033,3385,9034,3390,9034,3396v,12,-1,20,-4,25c9028,3426,9025,3428,9021,3428r-60,l8961,3558v,15,3,26,7,34c8973,3599,8981,3603,8994,3603v4,,7,,11,-1c9008,3601,9011,3601,9014,3599v2,,4,-1,6,-2c9022,3596,9023,3596,9025,3596v1,,2,,3,1c9030,3598,9030,3599,9031,3601v1,2,1,6,2,9c9033,3614,9034,3619,9034,3625v,8,-1,16,-2,20c9031,3650,9029,3654,9027,3656v-1,2,-4,3,-8,5c9015,3662,9011,3664,9006,3665v-4,1,-10,2,-15,3c8985,3668,8979,3668,8973,3668v-15,,-28,-1,-40,-5c8922,3659,8912,3652,8905,3644v-7,-8,-13,-18,-17,-30c8885,3601,8883,3586,8883,3570r,-142l8850,3428v-4,,-7,-2,-9,-7c8839,3416,8838,3408,8838,3396v,-6,,-11,1,-15c8839,3377,8840,3374,8841,3371v1,-2,2,-4,4,-5c8846,3365,8848,3365,8850,3365r33,l8883,3303v,-2,1,-4,2,-6c8886,3296,8888,3294,8891,3293v3,-1,7,-2,12,-2c8908,3290,8914,3290,8922,3290xm6162,3290v8,,14,,19,1c6186,3291,6190,3292,6193,3293v3,1,5,3,6,4c6200,3299,6201,3301,6201,3303r,62l6261,3365v2,,4,,5,1c6268,3367,6269,3369,6270,3371v1,3,2,6,2,10c6273,3385,6274,3390,6274,3396v,12,-2,20,-4,25c6268,3426,6265,3428,6261,3428r-60,l6201,3558v,15,2,26,7,34c6213,3599,6221,3603,6233,3603v5,,8,,12,-1c6248,3601,6251,3601,6253,3599v3,,5,-1,7,-2c6262,3596,6263,3596,6265,3596v1,,2,,3,1c6269,3598,6270,3599,6271,3601v,2,1,6,1,9c6273,3614,6274,3619,6274,3625v,8,-1,16,-2,20c6271,3650,6269,3654,6267,3656v-2,2,-4,3,-8,5c6255,3662,6251,3664,6246,3665v-4,1,-10,2,-15,3c6225,3668,6219,3668,6213,3668v-15,,-29,-1,-40,-5c6162,3659,6152,3652,6145,3644v-8,-8,-13,-18,-17,-30c6125,3601,6123,3586,6123,3570r,-142l6090,3428v-4,,-7,-2,-9,-7c6079,3416,6078,3408,6078,3396v,-6,,-11,1,-15c6079,3377,6080,3374,6081,3371v1,-2,2,-4,4,-5c6086,3365,6088,3365,6090,3365r33,l6123,3303v,-2,1,-4,2,-6c6126,3296,6128,3294,6131,3293v3,-1,7,-2,12,-2c6148,3290,6154,3290,6162,3290xm2904,3261r201,c3106,3261,3108,3262,3110,3263v1,1,2,3,3,5c3114,3271,3115,3274,3116,3278v,4,,9,,15c3116,3299,3116,3304,3116,3308v-1,4,-2,7,-3,10c3112,3320,3111,3322,3110,3323v-2,1,-4,2,-5,2l2961,3325r,98l3083,3423v1,,3,1,5,2c3089,3426,3090,3427,3092,3430v1,2,1,5,2,9c3094,3444,3095,3448,3095,3454v,6,-1,11,-1,15c3093,3473,3093,3476,3092,3478v-2,3,-3,5,-4,6c3086,3485,3084,3485,3083,3485r-122,l2961,3599r145,c3108,3599,3109,3599,3111,3600v1,1,3,3,4,6c3116,3608,3117,3611,3117,3615v1,4,1,9,1,15c3118,3636,3118,3642,3117,3645v,4,-1,8,-2,10c3114,3658,3112,3659,3111,3661v-2,1,-3,1,-5,1l2904,3662v-6,,-12,-2,-17,-6c2882,3652,2880,3646,2880,3637r,-350c2880,3278,2882,3271,2887,3267v5,-4,11,-6,17,-6xm2329,3261r200,c2531,3261,2532,3262,2534,3263v1,1,3,3,3,5c2539,3271,2539,3274,2540,3278v,4,1,9,1,15c2541,3299,2540,3304,2540,3308v-1,4,-1,7,-3,10c2537,3320,2535,3322,2534,3323v-2,1,-3,2,-5,2l2386,3325r,98l2507,3423v2,,3,1,5,2c2514,3426,2515,3427,2516,3430v1,2,2,5,2,9c2519,3444,2519,3448,2519,3454v,6,,11,-1,15c2518,3473,2517,3476,2516,3478v-1,3,-2,5,-4,6c2510,3485,2509,3485,2507,3485r-121,l2386,3599r144,c2532,3599,2534,3599,2535,3600v2,1,3,3,4,6c2540,3608,2541,3611,2541,3615v1,4,1,9,1,15c2542,3636,2542,3642,2541,3645v,4,-1,8,-2,10c2538,3658,2537,3659,2535,3661v-1,1,-3,1,-5,1l2329,3662v-7,,-13,-2,-18,-6c2307,3652,2304,3646,2304,3637r,-350c2304,3278,2307,3271,2311,3267v5,-4,11,-6,18,-6xm2654,3259v8,,15,1,20,1c2679,3261,2684,3262,2687,3263v3,1,5,2,6,4c2695,3268,2695,3270,2695,3272r,323l2822,3595v1,,3,1,5,2c2828,3598,2830,3599,2831,3602v1,3,2,6,2,11c2834,3617,2834,3622,2834,3628v,7,,12,-1,16c2833,3648,2832,3652,2831,3654v-1,3,-3,5,-4,7c2825,3662,2823,3662,2822,3662r-184,c2631,3662,2625,3660,2620,3656v-4,-4,-7,-10,-7,-19l2613,3272v,-2,1,-4,2,-5c2617,3265,2619,3264,2622,3263v3,-1,7,-2,13,-3c2640,3260,2646,3259,2654,3259xm3942,3258v8,,14,,19,1c3966,3259,3970,3260,3972,3260v2,1,4,2,5,3c3978,3264,3978,3266,3978,3268r,331l4044,3599v2,,3,1,5,2c4050,3602,4052,3604,4053,3607v1,2,2,5,2,9c4056,3620,4056,3625,4056,3631v,6,,11,-1,15c4055,3650,4054,3653,4053,3656v-2,2,-3,4,-4,5c4047,3662,4046,3662,4044,3662r-221,c3821,3662,3819,3662,3818,3661v-2,-1,-3,-3,-4,-5c3813,3653,3812,3650,3811,3646v-1,-4,-1,-9,-1,-15c3810,3625,3810,3620,3811,3616v1,-4,2,-7,3,-9c3815,3604,3816,3602,3817,3601v2,-1,3,-2,6,-2l3897,3599r,-261l3833,3374v-5,2,-9,4,-12,4c3818,3379,3816,3378,3814,3376v-2,-1,-3,-5,-4,-9c3810,3363,3809,3357,3809,3349v,-5,,-9,1,-12c3810,3333,3810,3331,3811,3328v1,-2,2,-4,4,-5c3816,3321,3818,3320,3820,3318r87,-56c3908,3262,3909,3261,3911,3260v1,,3,,6,-1c3919,3259,3922,3258,3927,3258v3,,9,,15,xm4573,3254v22,,41,2,56,7c4645,3266,4658,3273,4668,3281v10,9,18,19,23,31c4696,3324,4698,3338,4698,3353v,9,-1,19,-5,28c4690,3390,4686,3399,4680,3407v-6,8,-13,16,-21,24c4650,3438,4640,3445,4630,3451v12,6,24,13,34,20c4673,3479,4682,3487,4689,3495v6,9,11,19,15,28c4708,3533,4710,3543,4710,3555v,18,-4,34,-10,48c4694,3618,4685,3629,4672,3639v-12,10,-27,18,-46,23c4608,3667,4587,3669,4564,3669v-23,,-43,-2,-60,-6c4486,3658,4472,3651,4461,3643v-12,-9,-21,-20,-26,-33c4429,3597,4426,3582,4426,3566v,-12,2,-23,5,-32c4435,3523,4440,3514,4446,3506v7,-9,15,-17,25,-25c4481,3474,4493,3467,4506,3460v-11,-6,-20,-12,-29,-19c4469,3434,4462,3427,4456,3419v-6,-8,-11,-17,-14,-26c4439,3383,4437,3373,4437,3362v,-16,3,-31,9,-44c4452,3305,4460,3293,4471,3284v11,-10,26,-17,43,-22c4531,3257,4550,3254,4573,3254xm4250,3254v28,,51,5,68,14c4336,3277,4351,3291,4362,3309v10,17,18,39,21,64c4388,3399,4390,3428,4390,3460v,32,-3,61,-8,87c4377,3573,4368,3595,4357,3613v-12,18,-27,32,-46,42c4292,3664,4270,3669,4242,3669v-27,,-50,-4,-68,-14c4156,3646,4142,3632,4132,3615v-11,-18,-19,-39,-23,-65c4105,3524,4103,3495,4103,3463v,-32,2,-60,8,-86c4116,3350,4125,3329,4136,3310v12,-18,27,-32,46,-41c4201,3259,4223,3254,4250,3254xm3607,3254v27,,50,5,68,14c3693,3277,3708,3291,3718,3309v11,17,18,39,22,64c3744,3399,3746,3428,3746,3460v,32,-2,61,-8,87c3733,3573,3725,3595,3713,3613v-12,18,-27,32,-45,42c3649,3664,3626,3669,3599,3669v-28,,-50,-4,-68,-14c3513,3646,3498,3632,3488,3615v-11,-18,-18,-39,-22,-65c3462,3524,3459,3495,3459,3463v,-32,3,-60,8,-86c3473,3350,3481,3329,3493,3310v11,-18,27,-32,46,-41c3557,3259,3580,3254,3607,3254xm3302,3254v10,,19,,29,2c3340,3258,3349,3260,3357,3262v9,2,16,5,22,8c3386,3274,3390,3276,3392,3278v2,2,3,4,4,5c3397,3285,3398,3287,3398,3289v1,3,1,5,1,9c3399,3302,3399,3306,3399,3312v,6,,11,,15c3399,3331,3398,3334,3398,3337v-1,3,-2,5,-4,6c3393,3344,3391,3345,3389,3345v-2,,-6,-2,-11,-4c3373,3337,3367,3334,3360,3331v-7,-4,-16,-7,-25,-9c3325,3319,3315,3318,3303,3318v-9,,-16,1,-23,3c3274,3323,3268,3326,3264,3330v-5,3,-8,8,-10,13c3251,3349,3250,3355,3250,3361v,8,3,16,8,23c3263,3390,3269,3396,3277,3401v8,5,18,10,28,14c3315,3420,3326,3425,3336,3429v11,5,22,11,32,17c3379,3453,3388,3460,3396,3469v8,9,14,19,19,31c3420,3512,3423,3526,3423,3542v,21,-4,40,-12,55c3403,3613,3392,3627,3379,3637v-13,11,-29,19,-47,24c3314,3667,3295,3669,3274,3669v-14,,-27,-1,-38,-3c3224,3664,3213,3661,3204,3658v-9,-3,-16,-7,-23,-10c3175,3644,3171,3641,3168,3638v-3,-2,-4,-6,-6,-11c3161,3622,3161,3614,3161,3605v,-6,,-12,,-16c3162,3584,3162,3581,3163,3578v1,-2,2,-4,4,-6c3169,3571,3170,3571,3172,3571v3,,7,1,13,5c3190,3579,3197,3583,3205,3587v8,4,18,8,30,12c3246,3602,3259,3604,3274,3604v10,,19,-2,27,-4c3309,3598,3316,3594,3321,3590v6,-4,10,-10,13,-16c3337,3567,3338,3560,3338,3553v,-10,-2,-17,-7,-24c3326,3523,3319,3517,3311,3512v-8,-5,-17,-10,-27,-14c3274,3493,3264,3488,3253,3484v-11,-6,-21,-11,-32,-17c3211,3460,3202,3453,3194,3444v-8,-9,-14,-19,-19,-31c3170,3401,3168,3386,3168,3369v,-19,3,-36,10,-50c3185,3304,3195,3292,3207,3283v12,-10,27,-17,43,-22c3266,3256,3284,3254,3302,3254xm21817,3241v17,,29,3,35,9c21858,3256,21861,3267,21861,3282v,15,-3,26,-10,32c21845,3320,21834,3323,21816,3323v-17,,-29,-3,-35,-9c21774,3309,21771,3298,21771,3283v,-16,4,-26,10,-33c21787,3244,21799,3241,21817,3241xm21393,3241v17,,30,3,35,9c21435,3256,21438,3267,21438,3282v,15,-3,26,-10,32c21422,3320,21410,3323,21393,3323v-18,,-30,-3,-36,-9c21351,3309,21348,3298,21348,3283v,-16,3,-26,10,-33c21364,3244,21376,3241,21393,3241xm21038,3241v17,,29,3,35,9c21079,3256,21083,3267,21083,3282v,15,-4,26,-10,32c21066,3320,21055,3323,21037,3323v-17,,-29,-3,-35,-9c20995,3309,20993,3298,20993,3283v,-16,3,-26,9,-33c21008,3244,21020,3241,21038,3241xm12749,3241v17,,29,3,35,9c12790,3256,12794,3267,12794,3282v,15,-4,26,-10,32c12777,3320,12766,3323,12748,3323v-17,,-29,-3,-35,-9c12707,3309,12704,3298,12704,3283v,-16,3,-26,9,-33c12719,3244,12731,3241,12749,3241xm10454,3241v18,,30,3,36,9c10496,3256,10499,3267,10499,3282v,15,-3,26,-10,32c10483,3320,10471,3323,10454,3323v-18,,-30,-3,-36,-9c10412,3309,10409,3298,10409,3283v,-16,3,-26,10,-33c10425,3244,10437,3241,10454,3241xm9785,3241v18,,30,3,36,9c9827,3256,9830,3267,9830,3282v,15,-3,26,-10,32c9814,3320,9802,3323,9785,3323v-17,,-29,-3,-36,-9c9743,3309,9740,3298,9740,3283v,-16,4,-26,10,-33c9756,3244,9768,3241,9785,3241xm6684,3241v18,,29,3,35,9c6726,3256,6729,3267,6729,3282v,15,-4,26,-10,32c6713,3320,6701,3323,6684,3323v-18,,-30,-3,-36,-9c6642,3309,6639,3298,6639,3283v,-16,3,-26,10,-33c6655,3244,6667,3241,6684,3241xm20879,3232v8,,14,,19,1c20903,3233,20907,3234,20910,3235v2,1,4,3,6,4c20917,3241,20918,3243,20918,3245r,407c20918,3654,20917,3656,20916,3657v-1,2,-2,3,-5,4c20909,3662,20905,3663,20901,3663v-5,1,-10,1,-16,1c20879,3664,20873,3664,20869,3663v-4,,-7,-1,-10,-2c20856,3660,20855,3659,20854,3657v-2,-1,-2,-3,-2,-5l20852,3621v-15,15,-29,27,-45,36c20791,3665,20774,3669,20755,3669v-21,,-39,-4,-53,-12c20687,3649,20675,3638,20666,3624v-9,-14,-16,-30,-20,-48c20642,3557,20640,3538,20640,3517v,-24,2,-47,7,-66c20653,3431,20660,3414,20671,3401v10,-14,22,-25,38,-32c20724,3361,20741,3358,20760,3358v16,,30,3,43,9c20815,3373,20828,3383,20840,3395r,-150c20840,3243,20841,3241,20842,3239v1,-1,3,-3,6,-4c20851,3234,20855,3233,20860,3233v5,-1,12,-1,19,-1xm12133,3232v8,,14,,19,1c12157,3233,12161,3234,12164,3235v2,1,5,3,6,4c12171,3241,12172,3243,12172,3245r,407c12172,3654,12171,3656,12170,3657v-1,2,-3,3,-5,4c12162,3662,12159,3663,12155,3663v-5,1,-10,1,-16,1c12132,3664,12127,3664,12123,3663v-4,,-7,-1,-10,-2c12110,3660,12108,3659,12108,3657v-2,-1,-2,-3,-2,-5l12106,3621v-15,15,-30,27,-45,36c12045,3665,12028,3669,12009,3669v-21,,-39,-4,-54,-12c11941,3649,11929,3638,11920,3624v-9,-14,-16,-30,-20,-48c11896,3557,11894,3538,11894,3517v,-24,2,-47,7,-66c11907,3431,11914,3414,11925,3401v10,-14,22,-25,37,-32c11978,3361,11995,3358,12014,3358v16,,30,3,43,9c12069,3373,12082,3383,12094,3395r,-150c12094,3243,12095,3241,12096,3239v1,-1,3,-3,6,-4c12105,3234,12109,3233,12114,3233v5,-1,11,-1,19,-1xm21267,3228v8,,16,1,23,2c21297,3232,21303,3233,21307,3234v4,2,7,4,9,5c21317,3240,21318,3242,21319,3245v1,2,2,6,2,10c21322,3259,21322,3264,21322,3270v,6,,11,-1,14c21321,3288,21320,3290,21319,3293v,1,-2,3,-3,4c21316,3297,21314,3298,21313,3298v-1,,-3,-1,-5,-1c21306,3296,21304,3295,21302,3294v-3,-1,-6,-1,-9,-2c21289,3291,21285,3291,21280,3291v-5,,-10,1,-14,2c21262,3295,21258,3298,21256,3302v-3,4,-5,9,-6,15c21249,3323,21248,3330,21248,3339r,26l21298,3365v2,,4,,6,1c21305,3367,21306,3369,21307,3371v2,3,2,6,3,10c21310,3385,21311,3390,21311,3396v,12,-1,20,-4,25c21305,3426,21303,3428,21298,3428r-50,l21248,3652v,2,-1,4,-2,5c21245,3659,21243,3660,21240,3661v-3,1,-7,2,-12,2c21223,3664,21216,3664,21209,3664v-8,,-14,,-19,-1c21185,3663,21181,3662,21178,3661v-3,-1,-5,-2,-6,-4c21171,3656,21170,3654,21170,3652r,-224l21135,3428v-3,,-6,-2,-9,-7c21125,3416,21124,3408,21124,3396v,-6,,-11,,-15c21125,3377,21125,3374,21126,3371v2,-2,3,-4,4,-5c21132,3365,21134,3365,21136,3365r34,l21170,3341v,-18,2,-35,6,-49c21180,3278,21185,3266,21193,3257v8,-10,18,-17,31,-22c21236,3231,21250,3228,21267,3228xm13317,3228v8,,16,1,23,2c13347,3232,13353,3233,13357,3234v4,2,7,4,8,5c13367,3240,13368,3242,13369,3245v1,2,1,6,2,10c13372,3259,13372,3264,13372,3270v,6,,11,-1,14c13370,3288,13370,3290,13369,3293v-1,1,-2,3,-3,4c13365,3297,13364,3298,13363,3298v-1,,-3,-1,-5,-1c13356,3296,13354,3295,13352,3294v-3,-1,-6,-1,-9,-2c13339,3291,13335,3291,13330,3291v-5,,-10,1,-14,2c13311,3295,13308,3298,13306,3302v-3,4,-5,9,-7,15c13298,3323,13298,3330,13298,3339r,26l13348,3365v2,,4,,5,1c13355,3367,13356,3369,13357,3371v1,3,2,6,3,10c13360,3385,13360,3390,13360,3396v,12,,20,-3,25c13355,3426,13352,3428,13348,3428r-50,l13298,3652v,2,-1,4,-2,5c13294,3659,13293,3660,13290,3661v-3,1,-7,2,-12,2c13272,3664,13266,3664,13259,3664v-8,,-14,,-19,-1c13235,3663,13231,3662,13228,3661v-3,-1,-5,-2,-7,-4c13221,3656,13220,3654,13220,3652r,-224l13185,3428v-4,,-6,-2,-9,-7c13175,3416,13174,3408,13174,3396v,-6,,-11,,-15c13175,3377,13175,3374,13176,3371v1,-2,3,-4,4,-5c13182,3365,13183,3365,13186,3365r34,l13220,3341v,-18,2,-35,5,-49c13229,3278,13235,3266,13243,3257v8,-10,18,-17,30,-22c13286,3231,13300,3228,13317,3228xe" fillcolor="#9dc3e6" stroked="f" strokecolor="#00afef" strokeweight=".48pt">
            <v:stroke miterlimit="10" joinstyle="round"/>
            <v:formulas/>
            <v:path o:connecttype="segments"/>
            <w10:wrap anchorx="page" anchory="page"/>
          </v:shape>
        </w:pict>
      </w:r>
      <w:r>
        <w:pict>
          <v:shape id="_x0000_s1034" type="#_x0000_t75" style="position:absolute;margin-left:65.05pt;margin-top:91.25pt;width:572pt;height:16pt;z-index:251667456;mso-position-horizontal-relative:page;mso-position-vertical-relative:page">
            <v:imagedata r:id="rId25" o:title="A54B446754D24AC0A180B011CF9B750A"/>
            <w10:wrap anchorx="page" anchory="page"/>
          </v:shape>
        </w:pict>
      </w:r>
      <w:r>
        <w:pict>
          <v:shape id="_x0000_s1036" style="position:absolute;margin-left:71.7pt;margin-top:210.5pt;width:354.7pt;height:235.3pt;z-index:251669504;mso-position-horizontal-relative:page;mso-position-vertical-relative:page" coordorigin="2530,7426" coordsize="12514,8301" path="m2530,7426r12513,l15043,15726e" filled="f" fillcolor="#9dc3e6" strokecolor="white" strokeweight="6.96pt">
            <v:stroke joinstyle="miter" endcap="square"/>
            <w10:wrap anchorx="page" anchory="page"/>
          </v:shape>
        </w:pict>
      </w:r>
      <w:r>
        <w:pict>
          <v:shape id="_x0000_s1037" style="position:absolute;margin-left:376.65pt;margin-top:445.75pt;width:49.75pt;height:49.75pt;z-index:251670528;mso-position-horizontal-relative:page;mso-position-vertical-relative:page" coordorigin="13288,15726" coordsize="1755,1755" path="m15043,15726r-10,177l15007,16077r-44,169l14904,16407r-74,154l14743,16706r-102,135l14528,16966r-125,113l14268,17181r-146,88l13969,17342r-161,59l13639,17445r-174,26l13288,17481e" filled="f" fillcolor="#9dc3e6" strokecolor="white" strokeweight="6.96pt">
            <v:stroke joinstyle="miter" endcap="square"/>
            <w10:wrap anchorx="page" anchory="page"/>
          </v:shape>
        </w:pict>
      </w:r>
      <w:r>
        <w:pict>
          <v:shape id="_x0000_s1038" style="position:absolute;margin-left:21.95pt;margin-top:260.2pt;width:354.7pt;height:235.3pt;z-index:251671552;mso-position-horizontal-relative:page;mso-position-vertical-relative:page" coordorigin="775,9180" coordsize="12513,8301" path="m13288,17481r-12513,l775,9180e" filled="f" fillcolor="#9dc3e6" strokecolor="white" strokeweight="6.96pt">
            <v:stroke joinstyle="miter" endcap="square"/>
            <w10:wrap anchorx="page" anchory="page"/>
          </v:shape>
        </w:pict>
      </w:r>
      <w:r>
        <w:pict>
          <v:shape id="_x0000_s1039" style="position:absolute;margin-left:21.95pt;margin-top:210.5pt;width:49.75pt;height:49.75pt;z-index:251672576;mso-position-horizontal-relative:page;mso-position-vertical-relative:page" coordorigin="775,7426" coordsize="1755,1755" o:spt="100" adj="0,,0" path="m775,9180r9,-177l811,8829r43,-169l914,8500r73,-155l1075,8200r102,-134l1290,7940r125,-113l1550,7726r145,-88l1849,7564r161,-59l2179,7461r174,-26m2530,7426e" filled="f" fillcolor="#9dc3e6" strokecolor="white" strokeweight="6.96pt">
            <v:stroke joinstyle="miter" endcap="square"/>
            <v:formulas/>
            <v:path o:connecttype="segments"/>
            <w10:wrap anchorx="page" anchory="page"/>
          </v:shape>
        </w:pict>
      </w:r>
    </w:p>
    <w:p w:rsidR="004E6B8E" w:rsidRDefault="004E6B8E">
      <w:pPr>
        <w:tabs>
          <w:tab w:val="left" w:pos="1099"/>
          <w:tab w:val="left" w:pos="2076"/>
        </w:tabs>
        <w:spacing w:line="424" w:lineRule="exact"/>
        <w:ind w:right="-113"/>
      </w:pPr>
      <w:r w:rsidRPr="000019C3">
        <w:rPr>
          <w:rFonts w:ascii="Arial" w:eastAsia="Arial" w:hAnsi="Arial" w:cs="Arial"/>
          <w:b/>
          <w:bCs/>
          <w:color w:val="EB7C30"/>
          <w:spacing w:val="14"/>
          <w:sz w:val="38"/>
          <w:szCs w:val="38"/>
        </w:rPr>
        <w:t xml:space="preserve"> AFD</w:t>
      </w:r>
      <w:r w:rsidRPr="000019C3">
        <w:rPr>
          <w:rFonts w:ascii="Arial" w:eastAsia="Arial" w:hAnsi="Arial" w:cs="Arial"/>
          <w:b/>
          <w:bCs/>
          <w:color w:val="EB7C30"/>
          <w:spacing w:val="2"/>
          <w:sz w:val="38"/>
          <w:szCs w:val="38"/>
        </w:rPr>
        <w:t xml:space="preserve"> </w:t>
      </w:r>
      <w:r>
        <w:tab/>
      </w:r>
      <w:r w:rsidRPr="000019C3">
        <w:rPr>
          <w:rFonts w:ascii="Arial" w:eastAsia="Arial" w:hAnsi="Arial" w:cs="Arial"/>
          <w:b/>
          <w:bCs/>
          <w:color w:val="EB7C30"/>
          <w:spacing w:val="5"/>
          <w:sz w:val="38"/>
          <w:szCs w:val="38"/>
        </w:rPr>
        <w:t>para</w:t>
      </w:r>
      <w:r w:rsidRPr="000019C3">
        <w:rPr>
          <w:rFonts w:ascii="Arial" w:eastAsia="Arial" w:hAnsi="Arial" w:cs="Arial"/>
          <w:b/>
          <w:bCs/>
          <w:color w:val="EB7C30"/>
          <w:spacing w:val="1"/>
          <w:sz w:val="38"/>
          <w:szCs w:val="38"/>
        </w:rPr>
        <w:t xml:space="preserve"> </w:t>
      </w:r>
      <w:r>
        <w:tab/>
      </w:r>
      <w:r w:rsidRPr="000019C3">
        <w:rPr>
          <w:rFonts w:ascii="Arial" w:eastAsia="Arial" w:hAnsi="Arial" w:cs="Arial"/>
          <w:b/>
          <w:bCs/>
          <w:color w:val="EB7C30"/>
          <w:spacing w:val="20"/>
          <w:sz w:val="38"/>
          <w:szCs w:val="38"/>
        </w:rPr>
        <w:t>trabajadores</w:t>
      </w:r>
      <w:r w:rsidRPr="000019C3">
        <w:rPr>
          <w:rFonts w:ascii="Arial" w:eastAsia="Arial" w:hAnsi="Arial" w:cs="Arial"/>
          <w:b/>
          <w:bCs/>
          <w:color w:val="EB7C30"/>
          <w:spacing w:val="9"/>
          <w:sz w:val="38"/>
          <w:szCs w:val="38"/>
        </w:rPr>
        <w:t xml:space="preserve"> </w:t>
      </w:r>
    </w:p>
    <w:p w:rsidR="004E6B8E" w:rsidRDefault="004E6B8E">
      <w:pPr>
        <w:spacing w:line="20" w:lineRule="exact"/>
        <w:sectPr w:rsidR="004E6B8E">
          <w:pgSz w:w="14400" w:h="10800"/>
          <w:pgMar w:top="1272" w:right="7305" w:bottom="0" w:left="2378" w:header="720" w:footer="720" w:gutter="0"/>
          <w:cols w:space="720"/>
        </w:sectPr>
      </w:pPr>
    </w:p>
    <w:p w:rsidR="004E6B8E" w:rsidRDefault="004E6B8E">
      <w:pPr>
        <w:spacing w:before="115" w:line="335" w:lineRule="exact"/>
        <w:ind w:right="-113"/>
      </w:pPr>
      <w:r w:rsidRPr="000019C3">
        <w:rPr>
          <w:rFonts w:ascii="Arial" w:eastAsia="Arial" w:hAnsi="Arial" w:cs="Arial"/>
          <w:b/>
          <w:bCs/>
          <w:color w:val="DF762D"/>
          <w:spacing w:val="5"/>
          <w:sz w:val="30"/>
          <w:szCs w:val="30"/>
        </w:rPr>
        <w:lastRenderedPageBreak/>
        <w:t xml:space="preserve"> de infraestructuras </w:t>
      </w:r>
    </w:p>
    <w:p w:rsidR="004E6B8E" w:rsidRDefault="004E6B8E">
      <w:pPr>
        <w:spacing w:line="20" w:lineRule="exact"/>
        <w:sectPr w:rsidR="004E6B8E">
          <w:type w:val="continuous"/>
          <w:pgSz w:w="14400" w:h="10800"/>
          <w:pgMar w:top="1417" w:right="4710" w:bottom="0" w:left="6694" w:header="720" w:footer="720" w:gutter="0"/>
          <w:cols w:space="720"/>
        </w:sectPr>
      </w:pPr>
    </w:p>
    <w:p w:rsidR="004E6B8E" w:rsidRPr="00C0629B" w:rsidRDefault="004A3780">
      <w:pPr>
        <w:spacing w:before="1773" w:line="417" w:lineRule="exact"/>
        <w:ind w:right="-113"/>
        <w:rPr>
          <w:lang w:val="es-ES"/>
        </w:rPr>
      </w:pPr>
      <w:r>
        <w:lastRenderedPageBreak/>
        <w:pict>
          <v:shape id="_x0000_s1035" type="#_x0000_t75" style="position:absolute;margin-left:25.2pt;margin-top:213.7pt;width:397.9pt;height:264.8pt;z-index:251668480;mso-position-horizontal-relative:page;mso-position-vertical-relative:page">
            <v:imagedata r:id="rId26" o:title="0C56E3E7D7D543919DBEA0D7B29EF9FE"/>
            <w10:wrap anchorx="page" anchory="page"/>
          </v:shape>
        </w:pict>
      </w:r>
      <w:r w:rsidR="004E6B8E" w:rsidRPr="000019C3">
        <w:rPr>
          <w:rFonts w:ascii="Arial" w:eastAsia="Arial" w:hAnsi="Arial" w:cs="Arial"/>
          <w:b/>
          <w:bCs/>
          <w:color w:val="FF0000"/>
          <w:w w:val="85"/>
          <w:sz w:val="36"/>
          <w:szCs w:val="36"/>
        </w:rPr>
        <w:t>Ocupaciones o puestos de trabajo</w:t>
      </w:r>
      <w:r w:rsidR="004E6B8E" w:rsidRPr="000019C3">
        <w:rPr>
          <w:rFonts w:ascii="Arial" w:eastAsia="Arial" w:hAnsi="Arial" w:cs="Arial"/>
          <w:b/>
          <w:bCs/>
          <w:color w:val="FF0000"/>
          <w:spacing w:val="30"/>
          <w:w w:val="85"/>
          <w:sz w:val="36"/>
          <w:szCs w:val="36"/>
        </w:rPr>
        <w:t xml:space="preserve"> </w:t>
      </w:r>
      <w:r w:rsidR="004E6B8E">
        <w:rPr>
          <w:rFonts w:ascii="Arial" w:eastAsia="Arial" w:hAnsi="Arial" w:cs="Arial"/>
          <w:b/>
          <w:bCs/>
          <w:color w:val="FF0000"/>
          <w:spacing w:val="10116"/>
          <w:sz w:val="36"/>
          <w:szCs w:val="36"/>
        </w:rPr>
        <w:t xml:space="preserve"> </w:t>
      </w:r>
      <w:r w:rsidR="004E6B8E" w:rsidRPr="000019C3">
        <w:rPr>
          <w:rFonts w:ascii="Arial" w:eastAsia="Arial" w:hAnsi="Arial" w:cs="Arial"/>
          <w:b/>
          <w:bCs/>
          <w:color w:val="FF0000"/>
          <w:w w:val="85"/>
          <w:sz w:val="36"/>
          <w:szCs w:val="36"/>
        </w:rPr>
        <w:t>relacionados:</w:t>
      </w:r>
      <w:r w:rsidR="004E6B8E" w:rsidRPr="000019C3">
        <w:rPr>
          <w:rFonts w:ascii="Arial" w:eastAsia="Arial" w:hAnsi="Arial" w:cs="Arial"/>
          <w:b/>
          <w:bCs/>
          <w:color w:val="FF0000"/>
          <w:spacing w:val="8"/>
          <w:w w:val="85"/>
          <w:sz w:val="36"/>
          <w:szCs w:val="36"/>
        </w:rPr>
        <w:t xml:space="preserve"> </w:t>
      </w:r>
    </w:p>
    <w:p w:rsidR="004E6B8E" w:rsidRDefault="004E6B8E">
      <w:pPr>
        <w:spacing w:line="20" w:lineRule="exact"/>
        <w:sectPr w:rsidR="004E6B8E">
          <w:type w:val="continuous"/>
          <w:pgSz w:w="14400" w:h="10800"/>
          <w:pgMar w:top="1417" w:right="389" w:bottom="0" w:left="8891" w:header="720" w:footer="720" w:gutter="0"/>
          <w:cols w:space="720"/>
        </w:sectPr>
      </w:pPr>
    </w:p>
    <w:p w:rsidR="004E6B8E" w:rsidRDefault="004E6B8E">
      <w:pPr>
        <w:tabs>
          <w:tab w:val="left" w:pos="451"/>
        </w:tabs>
        <w:spacing w:before="27" w:after="12" w:line="324" w:lineRule="exact"/>
        <w:ind w:right="-113"/>
      </w:pPr>
      <w:r>
        <w:rPr>
          <w:rFonts w:ascii="Arial" w:eastAsia="Arial" w:hAnsi="Arial" w:cs="Arial"/>
          <w:color w:val="000000"/>
          <w:sz w:val="28"/>
          <w:szCs w:val="28"/>
        </w:rPr>
        <w:lastRenderedPageBreak/>
        <w:t>•</w:t>
      </w:r>
      <w:r>
        <w:tab/>
      </w:r>
      <w:r>
        <w:rPr>
          <w:rFonts w:ascii="Calibri" w:eastAsia="Calibri" w:hAnsi="Calibri" w:cs="Calibri"/>
          <w:color w:val="000000"/>
          <w:sz w:val="28"/>
          <w:szCs w:val="28"/>
        </w:rPr>
        <w:t xml:space="preserve">Instalador de antenas. </w:t>
      </w:r>
    </w:p>
    <w:p w:rsidR="004E6B8E" w:rsidRDefault="004E6B8E">
      <w:pPr>
        <w:tabs>
          <w:tab w:val="left" w:pos="451"/>
        </w:tabs>
        <w:spacing w:after="12" w:line="330" w:lineRule="exact"/>
        <w:ind w:right="-113"/>
      </w:pPr>
      <w:r>
        <w:rPr>
          <w:rFonts w:ascii="Arial" w:eastAsia="Arial" w:hAnsi="Arial" w:cs="Arial"/>
          <w:color w:val="000000"/>
          <w:sz w:val="28"/>
          <w:szCs w:val="28"/>
        </w:rPr>
        <w:t>•</w:t>
      </w:r>
      <w:r>
        <w:tab/>
      </w:r>
      <w:r>
        <w:rPr>
          <w:rFonts w:ascii="Calibri" w:eastAsia="Calibri" w:hAnsi="Calibri" w:cs="Calibri"/>
          <w:color w:val="000000"/>
          <w:sz w:val="28"/>
          <w:szCs w:val="28"/>
        </w:rPr>
        <w:t xml:space="preserve">Instalador de telecomunicaciones en </w:t>
      </w:r>
      <w:r>
        <w:rPr>
          <w:rFonts w:ascii="Calibri" w:eastAsia="Calibri" w:hAnsi="Calibri" w:cs="Calibri"/>
          <w:color w:val="000000"/>
          <w:spacing w:val="9676"/>
          <w:sz w:val="28"/>
          <w:szCs w:val="28"/>
        </w:rPr>
        <w:t xml:space="preserve"> </w:t>
      </w:r>
      <w:r>
        <w:tab/>
      </w:r>
      <w:r>
        <w:rPr>
          <w:rFonts w:ascii="Calibri" w:eastAsia="Calibri" w:hAnsi="Calibri" w:cs="Calibri"/>
          <w:color w:val="000000"/>
          <w:sz w:val="28"/>
          <w:szCs w:val="28"/>
        </w:rPr>
        <w:t xml:space="preserve">edificios de viviendas. </w:t>
      </w:r>
    </w:p>
    <w:p w:rsidR="004E6B8E" w:rsidRDefault="004E6B8E">
      <w:pPr>
        <w:tabs>
          <w:tab w:val="left" w:pos="451"/>
        </w:tabs>
        <w:spacing w:after="12" w:line="330" w:lineRule="exact"/>
        <w:ind w:right="-113"/>
      </w:pPr>
      <w:r>
        <w:rPr>
          <w:rFonts w:ascii="Arial" w:eastAsia="Arial" w:hAnsi="Arial" w:cs="Arial"/>
          <w:color w:val="000000"/>
          <w:sz w:val="28"/>
          <w:szCs w:val="28"/>
        </w:rPr>
        <w:t>•</w:t>
      </w:r>
      <w:r>
        <w:tab/>
      </w:r>
      <w:r>
        <w:rPr>
          <w:rFonts w:ascii="Calibri" w:eastAsia="Calibri" w:hAnsi="Calibri" w:cs="Calibri"/>
          <w:color w:val="000000"/>
          <w:sz w:val="28"/>
          <w:szCs w:val="28"/>
        </w:rPr>
        <w:t xml:space="preserve">7533.1067 Instaladores de equipos y </w:t>
      </w:r>
      <w:r>
        <w:rPr>
          <w:rFonts w:ascii="Calibri" w:eastAsia="Calibri" w:hAnsi="Calibri" w:cs="Calibri"/>
          <w:color w:val="000000"/>
          <w:spacing w:val="9682"/>
          <w:sz w:val="28"/>
          <w:szCs w:val="28"/>
        </w:rPr>
        <w:t xml:space="preserve"> </w:t>
      </w:r>
      <w:r>
        <w:tab/>
      </w:r>
      <w:r>
        <w:rPr>
          <w:rFonts w:ascii="Calibri" w:eastAsia="Calibri" w:hAnsi="Calibri" w:cs="Calibri"/>
          <w:color w:val="000000"/>
          <w:sz w:val="28"/>
          <w:szCs w:val="28"/>
        </w:rPr>
        <w:t xml:space="preserve">sistema de </w:t>
      </w:r>
    </w:p>
    <w:p w:rsidR="004E6B8E" w:rsidRDefault="004E6B8E">
      <w:pPr>
        <w:tabs>
          <w:tab w:val="left" w:pos="451"/>
        </w:tabs>
        <w:spacing w:after="11" w:line="324" w:lineRule="exact"/>
        <w:ind w:right="-113"/>
      </w:pPr>
      <w:r>
        <w:rPr>
          <w:rFonts w:ascii="Arial" w:eastAsia="Arial" w:hAnsi="Arial" w:cs="Arial"/>
          <w:color w:val="000000"/>
          <w:sz w:val="28"/>
          <w:szCs w:val="28"/>
        </w:rPr>
        <w:t>•</w:t>
      </w:r>
      <w:r>
        <w:tab/>
      </w:r>
      <w:r>
        <w:rPr>
          <w:rFonts w:ascii="Calibri" w:eastAsia="Calibri" w:hAnsi="Calibri" w:cs="Calibri"/>
          <w:color w:val="000000"/>
          <w:sz w:val="28"/>
          <w:szCs w:val="28"/>
        </w:rPr>
        <w:t xml:space="preserve">telecomunicación. </w:t>
      </w:r>
    </w:p>
    <w:p w:rsidR="004E6B8E" w:rsidRDefault="004E6B8E">
      <w:pPr>
        <w:tabs>
          <w:tab w:val="left" w:pos="451"/>
        </w:tabs>
        <w:spacing w:after="12" w:line="330" w:lineRule="exact"/>
        <w:ind w:right="-113"/>
      </w:pPr>
      <w:r>
        <w:rPr>
          <w:rFonts w:ascii="Arial" w:eastAsia="Arial" w:hAnsi="Arial" w:cs="Arial"/>
          <w:color w:val="000000"/>
          <w:sz w:val="28"/>
          <w:szCs w:val="28"/>
        </w:rPr>
        <w:t>•</w:t>
      </w:r>
      <w:r>
        <w:tab/>
      </w:r>
      <w:r>
        <w:rPr>
          <w:rFonts w:ascii="Calibri" w:eastAsia="Calibri" w:hAnsi="Calibri" w:cs="Calibri"/>
          <w:color w:val="000000"/>
          <w:sz w:val="28"/>
          <w:szCs w:val="28"/>
        </w:rPr>
        <w:t xml:space="preserve">7533.1076 Instaladores de líneas de </w:t>
      </w:r>
      <w:r>
        <w:rPr>
          <w:rFonts w:ascii="Calibri" w:eastAsia="Calibri" w:hAnsi="Calibri" w:cs="Calibri"/>
          <w:color w:val="000000"/>
          <w:spacing w:val="9596"/>
          <w:sz w:val="28"/>
          <w:szCs w:val="28"/>
        </w:rPr>
        <w:t xml:space="preserve"> </w:t>
      </w:r>
      <w:r>
        <w:tab/>
      </w:r>
      <w:r>
        <w:rPr>
          <w:rFonts w:ascii="Calibri" w:eastAsia="Calibri" w:hAnsi="Calibri" w:cs="Calibri"/>
          <w:color w:val="000000"/>
          <w:sz w:val="28"/>
          <w:szCs w:val="28"/>
        </w:rPr>
        <w:t xml:space="preserve">telecomunicación. </w:t>
      </w:r>
    </w:p>
    <w:p w:rsidR="004E6B8E" w:rsidRDefault="004E6B8E">
      <w:pPr>
        <w:tabs>
          <w:tab w:val="left" w:pos="451"/>
        </w:tabs>
        <w:spacing w:after="12" w:line="330" w:lineRule="exact"/>
        <w:ind w:right="-113"/>
      </w:pPr>
      <w:r>
        <w:rPr>
          <w:rFonts w:ascii="Arial" w:eastAsia="Arial" w:hAnsi="Arial" w:cs="Arial"/>
          <w:color w:val="000000"/>
          <w:sz w:val="28"/>
          <w:szCs w:val="28"/>
        </w:rPr>
        <w:t>•</w:t>
      </w:r>
      <w:r>
        <w:tab/>
      </w:r>
      <w:r>
        <w:rPr>
          <w:rFonts w:ascii="Calibri" w:eastAsia="Calibri" w:hAnsi="Calibri" w:cs="Calibri"/>
          <w:color w:val="000000"/>
          <w:sz w:val="28"/>
          <w:szCs w:val="28"/>
        </w:rPr>
        <w:t xml:space="preserve">Instalador de equipos e instalaciones </w:t>
      </w:r>
      <w:r>
        <w:rPr>
          <w:rFonts w:ascii="Calibri" w:eastAsia="Calibri" w:hAnsi="Calibri" w:cs="Calibri"/>
          <w:color w:val="000000"/>
          <w:spacing w:val="9710"/>
          <w:sz w:val="28"/>
          <w:szCs w:val="28"/>
        </w:rPr>
        <w:t xml:space="preserve"> </w:t>
      </w:r>
      <w:r>
        <w:tab/>
      </w:r>
      <w:r>
        <w:rPr>
          <w:rFonts w:ascii="Calibri" w:eastAsia="Calibri" w:hAnsi="Calibri" w:cs="Calibri"/>
          <w:color w:val="000000"/>
          <w:sz w:val="28"/>
          <w:szCs w:val="28"/>
        </w:rPr>
        <w:t xml:space="preserve">telefónicas. </w:t>
      </w:r>
    </w:p>
    <w:p w:rsidR="004E6B8E" w:rsidRDefault="004E6B8E">
      <w:pPr>
        <w:tabs>
          <w:tab w:val="left" w:pos="451"/>
        </w:tabs>
        <w:spacing w:after="12" w:line="324" w:lineRule="exact"/>
        <w:ind w:right="-113"/>
      </w:pPr>
      <w:r>
        <w:rPr>
          <w:rFonts w:ascii="Arial" w:eastAsia="Arial" w:hAnsi="Arial" w:cs="Arial"/>
          <w:color w:val="000000"/>
          <w:sz w:val="28"/>
          <w:szCs w:val="28"/>
        </w:rPr>
        <w:t>•</w:t>
      </w:r>
      <w:r>
        <w:tab/>
      </w:r>
      <w:r w:rsidRPr="000019C3">
        <w:rPr>
          <w:rFonts w:ascii="Calibri" w:eastAsia="Calibri" w:hAnsi="Calibri" w:cs="Calibri"/>
          <w:color w:val="000000"/>
          <w:w w:val="99"/>
          <w:sz w:val="28"/>
          <w:szCs w:val="28"/>
        </w:rPr>
        <w:t>Reparador de instalaciones telefónicas.</w:t>
      </w:r>
      <w:r w:rsidRPr="000019C3">
        <w:rPr>
          <w:rFonts w:ascii="Calibri" w:eastAsia="Calibri" w:hAnsi="Calibri" w:cs="Calibri"/>
          <w:color w:val="000000"/>
          <w:spacing w:val="28"/>
          <w:w w:val="99"/>
          <w:sz w:val="28"/>
          <w:szCs w:val="28"/>
        </w:rPr>
        <w:t xml:space="preserve"> </w:t>
      </w:r>
    </w:p>
    <w:p w:rsidR="004E6B8E" w:rsidRPr="00C0629B" w:rsidRDefault="004E6B8E" w:rsidP="00C0629B">
      <w:pPr>
        <w:tabs>
          <w:tab w:val="left" w:pos="451"/>
        </w:tabs>
        <w:spacing w:line="330" w:lineRule="exact"/>
        <w:ind w:right="-113"/>
        <w:rPr>
          <w:lang w:val="es-ES"/>
        </w:rPr>
        <w:sectPr w:rsidR="004E6B8E" w:rsidRPr="00C0629B">
          <w:type w:val="continuous"/>
          <w:pgSz w:w="14400" w:h="10800"/>
          <w:pgMar w:top="1417" w:right="392" w:bottom="0" w:left="8891" w:header="720" w:footer="720" w:gutter="0"/>
          <w:cols w:space="720"/>
        </w:sectPr>
      </w:pPr>
      <w:r>
        <w:rPr>
          <w:rFonts w:ascii="Arial" w:eastAsia="Arial" w:hAnsi="Arial" w:cs="Arial"/>
          <w:color w:val="000000"/>
          <w:sz w:val="28"/>
          <w:szCs w:val="28"/>
        </w:rPr>
        <w:t>•</w:t>
      </w:r>
      <w:r>
        <w:tab/>
      </w:r>
      <w:r w:rsidRPr="000019C3">
        <w:rPr>
          <w:rFonts w:ascii="Calibri" w:eastAsia="Calibri" w:hAnsi="Calibri" w:cs="Calibri"/>
          <w:color w:val="000000"/>
          <w:w w:val="99"/>
          <w:sz w:val="28"/>
          <w:szCs w:val="28"/>
        </w:rPr>
        <w:t>Montador antenas receptoras/televisión</w:t>
      </w:r>
      <w:r w:rsidRPr="000019C3">
        <w:rPr>
          <w:rFonts w:ascii="Calibri" w:eastAsia="Calibri" w:hAnsi="Calibri" w:cs="Calibri"/>
          <w:color w:val="000000"/>
          <w:spacing w:val="30"/>
          <w:w w:val="99"/>
          <w:sz w:val="28"/>
          <w:szCs w:val="28"/>
        </w:rPr>
        <w:t xml:space="preserve"> </w:t>
      </w:r>
      <w:r>
        <w:rPr>
          <w:rFonts w:ascii="Calibri" w:eastAsia="Calibri" w:hAnsi="Calibri" w:cs="Calibri"/>
          <w:color w:val="000000"/>
          <w:spacing w:val="10111"/>
          <w:sz w:val="28"/>
          <w:szCs w:val="28"/>
        </w:rPr>
        <w:t xml:space="preserve"> </w:t>
      </w:r>
      <w:r>
        <w:tab/>
      </w:r>
      <w:r w:rsidR="00C0629B">
        <w:rPr>
          <w:rFonts w:ascii="Calibri" w:eastAsia="Calibri" w:hAnsi="Calibri" w:cs="Calibri"/>
          <w:color w:val="000000"/>
          <w:sz w:val="28"/>
          <w:szCs w:val="28"/>
        </w:rPr>
        <w:t>satélites.</w:t>
      </w:r>
    </w:p>
    <w:p w:rsidR="004E6B8E" w:rsidRPr="00871B45" w:rsidRDefault="004E6B8E" w:rsidP="00871B45">
      <w:pPr>
        <w:spacing w:before="823" w:line="396" w:lineRule="exact"/>
        <w:ind w:right="-113"/>
        <w:rPr>
          <w:rFonts w:ascii="Calibri" w:eastAsia="Calibri" w:hAnsi="Calibri" w:cs="Calibri"/>
          <w:color w:val="FF0000"/>
          <w:spacing w:val="16"/>
          <w:w w:val="99"/>
          <w:sz w:val="36"/>
          <w:szCs w:val="36"/>
          <w:lang w:val="es-ES"/>
        </w:rPr>
      </w:pPr>
      <w:r w:rsidRPr="000019C3">
        <w:rPr>
          <w:rFonts w:ascii="Calibri" w:eastAsia="Calibri" w:hAnsi="Calibri" w:cs="Calibri"/>
          <w:color w:val="FF0000"/>
          <w:w w:val="99"/>
          <w:sz w:val="36"/>
          <w:szCs w:val="36"/>
        </w:rPr>
        <w:lastRenderedPageBreak/>
        <w:t>Una vez rematado el curso se obtiene el certificado</w:t>
      </w:r>
      <w:r w:rsidRPr="000019C3">
        <w:rPr>
          <w:rFonts w:ascii="Calibri" w:eastAsia="Calibri" w:hAnsi="Calibri" w:cs="Calibri"/>
          <w:color w:val="FF0000"/>
          <w:spacing w:val="58"/>
          <w:w w:val="99"/>
          <w:sz w:val="36"/>
          <w:szCs w:val="36"/>
        </w:rPr>
        <w:t xml:space="preserve"> </w:t>
      </w:r>
      <w:r>
        <w:rPr>
          <w:rFonts w:ascii="Calibri" w:eastAsia="Calibri" w:hAnsi="Calibri" w:cs="Calibri"/>
          <w:color w:val="FF0000"/>
          <w:spacing w:val="14993"/>
          <w:sz w:val="36"/>
          <w:szCs w:val="36"/>
        </w:rPr>
        <w:t xml:space="preserve"> </w:t>
      </w:r>
      <w:r w:rsidRPr="000019C3">
        <w:rPr>
          <w:rFonts w:ascii="Calibri" w:eastAsia="Calibri" w:hAnsi="Calibri" w:cs="Calibri"/>
          <w:color w:val="FF0000"/>
          <w:w w:val="99"/>
          <w:sz w:val="36"/>
          <w:szCs w:val="36"/>
        </w:rPr>
        <w:t>de profesionalidad</w:t>
      </w:r>
      <w:r w:rsidRPr="000019C3">
        <w:rPr>
          <w:rFonts w:ascii="Calibri" w:eastAsia="Calibri" w:hAnsi="Calibri" w:cs="Calibri"/>
          <w:color w:val="FF0000"/>
          <w:spacing w:val="16"/>
          <w:w w:val="99"/>
          <w:sz w:val="36"/>
          <w:szCs w:val="36"/>
        </w:rPr>
        <w:t xml:space="preserve"> </w:t>
      </w:r>
      <w:r w:rsidR="00C0629B">
        <w:rPr>
          <w:rFonts w:ascii="Calibri" w:eastAsia="Calibri" w:hAnsi="Calibri" w:cs="Calibri"/>
          <w:color w:val="FF0000"/>
          <w:spacing w:val="16"/>
          <w:w w:val="99"/>
          <w:sz w:val="36"/>
          <w:szCs w:val="36"/>
          <w:lang w:val="es-ES"/>
        </w:rPr>
        <w:t xml:space="preserve">. INCLUYE EL DIPLOMA  </w:t>
      </w:r>
      <w:r w:rsidR="00C0629B">
        <w:rPr>
          <w:rFonts w:ascii="Calibri" w:eastAsia="Calibri" w:hAnsi="Calibri" w:cs="Calibri"/>
          <w:color w:val="FF0000"/>
          <w:spacing w:val="16"/>
          <w:w w:val="99"/>
          <w:sz w:val="36"/>
          <w:szCs w:val="36"/>
          <w:lang w:val="es-ES"/>
        </w:rPr>
        <w:lastRenderedPageBreak/>
        <w:t xml:space="preserve">OFICIAL DE PREVENCION DE RIESGOS LABORALES DE LA FUNDACION LABORAL DE LA CONSTRUCCION </w:t>
      </w:r>
      <w:proofErr w:type="gramStart"/>
      <w:r w:rsidR="00C0629B">
        <w:rPr>
          <w:rFonts w:ascii="Calibri" w:eastAsia="Calibri" w:hAnsi="Calibri" w:cs="Calibri"/>
          <w:color w:val="FF0000"/>
          <w:spacing w:val="16"/>
          <w:w w:val="99"/>
          <w:sz w:val="36"/>
          <w:szCs w:val="36"/>
          <w:lang w:val="es-ES"/>
        </w:rPr>
        <w:t>( 60</w:t>
      </w:r>
      <w:proofErr w:type="gramEnd"/>
      <w:r w:rsidR="00C0629B">
        <w:rPr>
          <w:rFonts w:ascii="Calibri" w:eastAsia="Calibri" w:hAnsi="Calibri" w:cs="Calibri"/>
          <w:color w:val="FF0000"/>
          <w:spacing w:val="16"/>
          <w:w w:val="99"/>
          <w:sz w:val="36"/>
          <w:szCs w:val="36"/>
          <w:lang w:val="es-ES"/>
        </w:rPr>
        <w:t xml:space="preserve"> HORAS ) </w:t>
      </w:r>
      <w:bookmarkStart w:id="0" w:name="_GoBack"/>
      <w:bookmarkEnd w:id="0"/>
    </w:p>
    <w:sectPr w:rsidR="004E6B8E" w:rsidRPr="00871B45" w:rsidSect="007076BA">
      <w:type w:val="continuous"/>
      <w:pgSz w:w="14400" w:h="10800"/>
      <w:pgMar w:top="1417" w:right="0" w:bottom="0" w:left="367" w:header="720" w:footer="720" w:gutter="0"/>
      <w:cols w:num="2" w:space="720" w:equalWidth="0">
        <w:col w:w="7558" w:space="971"/>
        <w:col w:w="5042"/>
      </w:cols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A3780" w:rsidRDefault="004A3780" w:rsidP="00C0629B">
      <w:r>
        <w:separator/>
      </w:r>
    </w:p>
  </w:endnote>
  <w:endnote w:type="continuationSeparator" w:id="0">
    <w:p w:rsidR="004A3780" w:rsidRDefault="004A3780" w:rsidP="00C062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A3780" w:rsidRDefault="004A3780" w:rsidP="00C0629B">
      <w:r>
        <w:separator/>
      </w:r>
    </w:p>
  </w:footnote>
  <w:footnote w:type="continuationSeparator" w:id="0">
    <w:p w:rsidR="004A3780" w:rsidRDefault="004A3780" w:rsidP="00C0629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E6B8E"/>
    <w:rsid w:val="001C1948"/>
    <w:rsid w:val="00386532"/>
    <w:rsid w:val="004A3780"/>
    <w:rsid w:val="004B7B05"/>
    <w:rsid w:val="004E6B8E"/>
    <w:rsid w:val="00666761"/>
    <w:rsid w:val="006F5B77"/>
    <w:rsid w:val="00703D64"/>
    <w:rsid w:val="0080022F"/>
    <w:rsid w:val="00871B45"/>
    <w:rsid w:val="009C3716"/>
    <w:rsid w:val="00A52CDC"/>
    <w:rsid w:val="00BB5D2E"/>
    <w:rsid w:val="00C0629B"/>
    <w:rsid w:val="00C70DFD"/>
    <w:rsid w:val="00CF700A"/>
    <w:rsid w:val="00D6275E"/>
    <w:rsid w:val="00E855EF"/>
    <w:rsid w:val="00F07A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70DFD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D6275E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6275E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unhideWhenUsed/>
    <w:rsid w:val="00C0629B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C0629B"/>
  </w:style>
  <w:style w:type="paragraph" w:styleId="Piedepgina">
    <w:name w:val="footer"/>
    <w:basedOn w:val="Normal"/>
    <w:link w:val="PiedepginaCar"/>
    <w:uiPriority w:val="99"/>
    <w:unhideWhenUsed/>
    <w:rsid w:val="00C0629B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C0629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NotRelyOnCSS/>
  <w:doNotOrganizeInFolder/>
  <w:doNotUseLongFileNames/>
  <w:pixelsPerInch w:val="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image" Target="media/image19.png"/><Relationship Id="rId3" Type="http://schemas.microsoft.com/office/2007/relationships/stylesWithEffects" Target="stylesWithEffects.xml"/><Relationship Id="rId21" Type="http://schemas.openxmlformats.org/officeDocument/2006/relationships/image" Target="media/image14.png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image" Target="media/image18.png"/><Relationship Id="rId2" Type="http://schemas.openxmlformats.org/officeDocument/2006/relationships/styles" Target="styles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7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28" Type="http://schemas.openxmlformats.org/officeDocument/2006/relationships/theme" Target="theme/theme1.xml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5.png"/><Relationship Id="rId27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Program%20Files%20(x86)\Soda%20PDF%205\Templates\Standard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Custom 1">
      <a:majorFont>
        <a:latin typeface="Times New Roman"/>
        <a:ea typeface=""/>
        <a:cs typeface=""/>
      </a:majorFont>
      <a:minorFont>
        <a:latin typeface="Times New Roman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FEA837-EBF5-4FAF-A6EB-EC43149B96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Standard</Template>
  <TotalTime>7</TotalTime>
  <Pages>1</Pages>
  <Words>108</Words>
  <Characters>599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3</cp:revision>
  <dcterms:created xsi:type="dcterms:W3CDTF">2018-02-04T21:23:00Z</dcterms:created>
  <dcterms:modified xsi:type="dcterms:W3CDTF">2018-02-04T21:30:00Z</dcterms:modified>
</cp:coreProperties>
</file>